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18A" w:rsidRDefault="0042118A" w:rsidP="0026532F">
      <w:pPr>
        <w:pStyle w:val="Title1"/>
      </w:pPr>
      <w:bookmarkStart w:id="0" w:name="_Toc306961689"/>
      <w:bookmarkStart w:id="1" w:name="_Toc307990391"/>
      <w:r>
        <w:t xml:space="preserve">Goal </w:t>
      </w:r>
      <w:r w:rsidR="002B77E4">
        <w:t>Module User Guide</w:t>
      </w:r>
    </w:p>
    <w:p w:rsidR="00CB3C92" w:rsidRPr="00CB3C92" w:rsidRDefault="006C7FE8" w:rsidP="0026532F">
      <w:pPr>
        <w:pStyle w:val="Title1"/>
        <w:sectPr w:rsidR="00CB3C92" w:rsidRPr="00CB3C92" w:rsidSect="00CB3C92">
          <w:headerReference w:type="default" r:id="rId9"/>
          <w:footerReference w:type="default" r:id="rId10"/>
          <w:pgSz w:w="12240" w:h="15840" w:code="1"/>
          <w:pgMar w:top="1440" w:right="1080" w:bottom="1440" w:left="1080" w:header="720" w:footer="720" w:gutter="0"/>
          <w:cols w:space="720"/>
          <w:vAlign w:val="center"/>
          <w:docGrid w:linePitch="360"/>
        </w:sectPr>
      </w:pPr>
      <w:bookmarkStart w:id="2" w:name="_GoBack"/>
      <w:bookmarkEnd w:id="2"/>
      <w:r>
        <w:t>For</w:t>
      </w:r>
      <w:r w:rsidR="0042118A">
        <w:t xml:space="preserve"> the Talent Management System</w:t>
      </w:r>
    </w:p>
    <w:p w:rsidR="00CB3C92" w:rsidRDefault="00DE7FD6" w:rsidP="00361750">
      <w:pPr>
        <w:pStyle w:val="Heading1"/>
      </w:pPr>
      <w:r>
        <w:lastRenderedPageBreak/>
        <w:t>Table of Contents</w:t>
      </w:r>
    </w:p>
    <w:p w:rsidR="00607ACE" w:rsidRDefault="00DE7FD6">
      <w:pPr>
        <w:pStyle w:val="TOC1"/>
        <w:rPr>
          <w:rFonts w:asciiTheme="minorHAnsi" w:eastAsiaTheme="minorEastAsia" w:hAnsiTheme="minorHAnsi"/>
          <w:noProof/>
          <w:sz w:val="22"/>
        </w:rPr>
      </w:pPr>
      <w:r>
        <w:fldChar w:fldCharType="begin"/>
      </w:r>
      <w:r>
        <w:instrText xml:space="preserve"> TOC \h \z \t "Heading 2,1,Heading 3,2,Heading 2 NextPg,1,Header2,1,Heading 2 no pg,1,Heading 2 nxtPg,1,Heading 3 No pge,2,Heading 3 table,2" </w:instrText>
      </w:r>
      <w:r>
        <w:fldChar w:fldCharType="separate"/>
      </w:r>
      <w:hyperlink w:anchor="_Toc412722204" w:history="1">
        <w:r w:rsidR="00607ACE" w:rsidRPr="00D00550">
          <w:rPr>
            <w:rStyle w:val="Hyperlink"/>
            <w:noProof/>
          </w:rPr>
          <w:t>Goal Planning Cycle</w:t>
        </w:r>
        <w:r w:rsidR="00607ACE">
          <w:rPr>
            <w:noProof/>
            <w:webHidden/>
          </w:rPr>
          <w:tab/>
        </w:r>
        <w:r w:rsidR="00607ACE">
          <w:rPr>
            <w:noProof/>
            <w:webHidden/>
          </w:rPr>
          <w:fldChar w:fldCharType="begin"/>
        </w:r>
        <w:r w:rsidR="00607ACE">
          <w:rPr>
            <w:noProof/>
            <w:webHidden/>
          </w:rPr>
          <w:instrText xml:space="preserve"> PAGEREF _Toc412722204 \h </w:instrText>
        </w:r>
        <w:r w:rsidR="00607ACE">
          <w:rPr>
            <w:noProof/>
            <w:webHidden/>
          </w:rPr>
        </w:r>
        <w:r w:rsidR="00607ACE">
          <w:rPr>
            <w:noProof/>
            <w:webHidden/>
          </w:rPr>
          <w:fldChar w:fldCharType="separate"/>
        </w:r>
        <w:r w:rsidR="00607ACE">
          <w:rPr>
            <w:noProof/>
            <w:webHidden/>
          </w:rPr>
          <w:t>1</w:t>
        </w:r>
        <w:r w:rsidR="00607ACE">
          <w:rPr>
            <w:noProof/>
            <w:webHidden/>
          </w:rPr>
          <w:fldChar w:fldCharType="end"/>
        </w:r>
      </w:hyperlink>
    </w:p>
    <w:p w:rsidR="00607ACE" w:rsidRDefault="007641B9">
      <w:pPr>
        <w:pStyle w:val="TOC1"/>
        <w:rPr>
          <w:rFonts w:asciiTheme="minorHAnsi" w:eastAsiaTheme="minorEastAsia" w:hAnsiTheme="minorHAnsi"/>
          <w:noProof/>
          <w:sz w:val="22"/>
        </w:rPr>
      </w:pPr>
      <w:hyperlink w:anchor="_Toc412722205" w:history="1">
        <w:r w:rsidR="00607ACE" w:rsidRPr="00D00550">
          <w:rPr>
            <w:rStyle w:val="Hyperlink"/>
            <w:noProof/>
          </w:rPr>
          <w:t>Accessing the Talent Management System</w:t>
        </w:r>
        <w:r w:rsidR="00607ACE">
          <w:rPr>
            <w:noProof/>
            <w:webHidden/>
          </w:rPr>
          <w:tab/>
        </w:r>
        <w:r w:rsidR="00607ACE">
          <w:rPr>
            <w:noProof/>
            <w:webHidden/>
          </w:rPr>
          <w:fldChar w:fldCharType="begin"/>
        </w:r>
        <w:r w:rsidR="00607ACE">
          <w:rPr>
            <w:noProof/>
            <w:webHidden/>
          </w:rPr>
          <w:instrText xml:space="preserve"> PAGEREF _Toc412722205 \h </w:instrText>
        </w:r>
        <w:r w:rsidR="00607ACE">
          <w:rPr>
            <w:noProof/>
            <w:webHidden/>
          </w:rPr>
        </w:r>
        <w:r w:rsidR="00607ACE">
          <w:rPr>
            <w:noProof/>
            <w:webHidden/>
          </w:rPr>
          <w:fldChar w:fldCharType="separate"/>
        </w:r>
        <w:r w:rsidR="00607ACE">
          <w:rPr>
            <w:noProof/>
            <w:webHidden/>
          </w:rPr>
          <w:t>2</w:t>
        </w:r>
        <w:r w:rsidR="00607ACE">
          <w:rPr>
            <w:noProof/>
            <w:webHidden/>
          </w:rPr>
          <w:fldChar w:fldCharType="end"/>
        </w:r>
      </w:hyperlink>
    </w:p>
    <w:p w:rsidR="00607ACE" w:rsidRDefault="00922AE5">
      <w:pPr>
        <w:pStyle w:val="TOC1"/>
        <w:rPr>
          <w:rFonts w:asciiTheme="minorHAnsi" w:eastAsiaTheme="minorEastAsia" w:hAnsiTheme="minorHAnsi"/>
          <w:noProof/>
          <w:sz w:val="22"/>
        </w:rPr>
      </w:pPr>
      <w:r>
        <w:t xml:space="preserve">Goal Module </w:t>
      </w:r>
      <w:hyperlink w:anchor="_Toc412722206" w:history="1">
        <w:r w:rsidR="00607ACE" w:rsidRPr="00D00550">
          <w:rPr>
            <w:rStyle w:val="Hyperlink"/>
            <w:noProof/>
          </w:rPr>
          <w:t>Use</w:t>
        </w:r>
        <w:r w:rsidR="00607ACE" w:rsidRPr="00D00550">
          <w:rPr>
            <w:rStyle w:val="Hyperlink"/>
            <w:noProof/>
          </w:rPr>
          <w:t>r</w:t>
        </w:r>
        <w:r w:rsidR="00607ACE" w:rsidRPr="00D00550">
          <w:rPr>
            <w:rStyle w:val="Hyperlink"/>
            <w:noProof/>
          </w:rPr>
          <w:t xml:space="preserve"> </w:t>
        </w:r>
        <w:r w:rsidR="00607ACE" w:rsidRPr="00D00550">
          <w:rPr>
            <w:rStyle w:val="Hyperlink"/>
            <w:noProof/>
          </w:rPr>
          <w:t>I</w:t>
        </w:r>
        <w:r w:rsidR="00607ACE" w:rsidRPr="00D00550">
          <w:rPr>
            <w:rStyle w:val="Hyperlink"/>
            <w:noProof/>
          </w:rPr>
          <w:t>nter</w:t>
        </w:r>
        <w:r w:rsidR="00607ACE" w:rsidRPr="00D00550">
          <w:rPr>
            <w:rStyle w:val="Hyperlink"/>
            <w:noProof/>
          </w:rPr>
          <w:t>f</w:t>
        </w:r>
        <w:r w:rsidR="00607ACE" w:rsidRPr="00D00550">
          <w:rPr>
            <w:rStyle w:val="Hyperlink"/>
            <w:noProof/>
          </w:rPr>
          <w:t>ac</w:t>
        </w:r>
        <w:r w:rsidR="00607ACE" w:rsidRPr="00D00550">
          <w:rPr>
            <w:rStyle w:val="Hyperlink"/>
            <w:noProof/>
          </w:rPr>
          <w:t>e</w:t>
        </w:r>
        <w:r w:rsidR="00607ACE">
          <w:rPr>
            <w:noProof/>
            <w:webHidden/>
          </w:rPr>
          <w:tab/>
        </w:r>
        <w:r w:rsidR="00607ACE">
          <w:rPr>
            <w:noProof/>
            <w:webHidden/>
          </w:rPr>
          <w:fldChar w:fldCharType="begin"/>
        </w:r>
        <w:r w:rsidR="00607ACE">
          <w:rPr>
            <w:noProof/>
            <w:webHidden/>
          </w:rPr>
          <w:instrText xml:space="preserve"> PAGEREF _Toc412722206 \h </w:instrText>
        </w:r>
        <w:r w:rsidR="00607ACE">
          <w:rPr>
            <w:noProof/>
            <w:webHidden/>
          </w:rPr>
        </w:r>
        <w:r w:rsidR="00607ACE">
          <w:rPr>
            <w:noProof/>
            <w:webHidden/>
          </w:rPr>
          <w:fldChar w:fldCharType="separate"/>
        </w:r>
        <w:r w:rsidR="00607ACE">
          <w:rPr>
            <w:noProof/>
            <w:webHidden/>
          </w:rPr>
          <w:t>3</w:t>
        </w:r>
        <w:r w:rsidR="00607ACE">
          <w:rPr>
            <w:noProof/>
            <w:webHidden/>
          </w:rPr>
          <w:fldChar w:fldCharType="end"/>
        </w:r>
      </w:hyperlink>
    </w:p>
    <w:p w:rsidR="00607ACE" w:rsidRDefault="007641B9">
      <w:pPr>
        <w:pStyle w:val="TOC1"/>
        <w:rPr>
          <w:rFonts w:asciiTheme="minorHAnsi" w:eastAsiaTheme="minorEastAsia" w:hAnsiTheme="minorHAnsi"/>
          <w:noProof/>
          <w:sz w:val="22"/>
        </w:rPr>
      </w:pPr>
      <w:hyperlink w:anchor="_Toc412722207" w:history="1">
        <w:r w:rsidR="00607ACE" w:rsidRPr="00D00550">
          <w:rPr>
            <w:rStyle w:val="Hyperlink"/>
            <w:noProof/>
          </w:rPr>
          <w:t>Working with your Fiscal Year ‘15 Goal Plan</w:t>
        </w:r>
        <w:r w:rsidR="00607ACE">
          <w:rPr>
            <w:noProof/>
            <w:webHidden/>
          </w:rPr>
          <w:tab/>
        </w:r>
        <w:r w:rsidR="00607ACE">
          <w:rPr>
            <w:noProof/>
            <w:webHidden/>
          </w:rPr>
          <w:fldChar w:fldCharType="begin"/>
        </w:r>
        <w:r w:rsidR="00607ACE">
          <w:rPr>
            <w:noProof/>
            <w:webHidden/>
          </w:rPr>
          <w:instrText xml:space="preserve"> PAGEREF _Toc412722207 \h </w:instrText>
        </w:r>
        <w:r w:rsidR="00607ACE">
          <w:rPr>
            <w:noProof/>
            <w:webHidden/>
          </w:rPr>
        </w:r>
        <w:r w:rsidR="00607ACE">
          <w:rPr>
            <w:noProof/>
            <w:webHidden/>
          </w:rPr>
          <w:fldChar w:fldCharType="separate"/>
        </w:r>
        <w:r w:rsidR="00607ACE">
          <w:rPr>
            <w:noProof/>
            <w:webHidden/>
          </w:rPr>
          <w:t>4</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08" w:history="1">
        <w:r w:rsidR="00607ACE" w:rsidRPr="00D00550">
          <w:rPr>
            <w:rStyle w:val="Hyperlink"/>
            <w:noProof/>
          </w:rPr>
          <w:t>Creating a New Goal</w:t>
        </w:r>
        <w:r w:rsidR="00607ACE">
          <w:rPr>
            <w:noProof/>
            <w:webHidden/>
          </w:rPr>
          <w:tab/>
        </w:r>
        <w:r w:rsidR="00607ACE">
          <w:rPr>
            <w:noProof/>
            <w:webHidden/>
          </w:rPr>
          <w:fldChar w:fldCharType="begin"/>
        </w:r>
        <w:r w:rsidR="00607ACE">
          <w:rPr>
            <w:noProof/>
            <w:webHidden/>
          </w:rPr>
          <w:instrText xml:space="preserve"> PAGEREF _Toc412722208 \h </w:instrText>
        </w:r>
        <w:r w:rsidR="00607ACE">
          <w:rPr>
            <w:noProof/>
            <w:webHidden/>
          </w:rPr>
        </w:r>
        <w:r w:rsidR="00607ACE">
          <w:rPr>
            <w:noProof/>
            <w:webHidden/>
          </w:rPr>
          <w:fldChar w:fldCharType="separate"/>
        </w:r>
        <w:r w:rsidR="00607ACE">
          <w:rPr>
            <w:noProof/>
            <w:webHidden/>
          </w:rPr>
          <w:t>4</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09" w:history="1">
        <w:r w:rsidR="00607ACE" w:rsidRPr="00D00550">
          <w:rPr>
            <w:rStyle w:val="Hyperlink"/>
            <w:noProof/>
          </w:rPr>
          <w:t>Editing a Goal</w:t>
        </w:r>
        <w:r w:rsidR="00607ACE">
          <w:rPr>
            <w:noProof/>
            <w:webHidden/>
          </w:rPr>
          <w:tab/>
        </w:r>
        <w:r w:rsidR="00607ACE">
          <w:rPr>
            <w:noProof/>
            <w:webHidden/>
          </w:rPr>
          <w:fldChar w:fldCharType="begin"/>
        </w:r>
        <w:r w:rsidR="00607ACE">
          <w:rPr>
            <w:noProof/>
            <w:webHidden/>
          </w:rPr>
          <w:instrText xml:space="preserve"> PAGEREF _Toc412722209 \h </w:instrText>
        </w:r>
        <w:r w:rsidR="00607ACE">
          <w:rPr>
            <w:noProof/>
            <w:webHidden/>
          </w:rPr>
        </w:r>
        <w:r w:rsidR="00607ACE">
          <w:rPr>
            <w:noProof/>
            <w:webHidden/>
          </w:rPr>
          <w:fldChar w:fldCharType="separate"/>
        </w:r>
        <w:r w:rsidR="00607ACE">
          <w:rPr>
            <w:noProof/>
            <w:webHidden/>
          </w:rPr>
          <w:t>6</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10" w:history="1">
        <w:r w:rsidR="00607ACE" w:rsidRPr="00D00550">
          <w:rPr>
            <w:rStyle w:val="Hyperlink"/>
            <w:noProof/>
          </w:rPr>
          <w:t>Requesting Approval</w:t>
        </w:r>
        <w:r w:rsidR="00607ACE">
          <w:rPr>
            <w:noProof/>
            <w:webHidden/>
          </w:rPr>
          <w:tab/>
        </w:r>
        <w:r w:rsidR="00607ACE">
          <w:rPr>
            <w:noProof/>
            <w:webHidden/>
          </w:rPr>
          <w:fldChar w:fldCharType="begin"/>
        </w:r>
        <w:r w:rsidR="00607ACE">
          <w:rPr>
            <w:noProof/>
            <w:webHidden/>
          </w:rPr>
          <w:instrText xml:space="preserve"> PAGEREF _Toc412722210 \h </w:instrText>
        </w:r>
        <w:r w:rsidR="00607ACE">
          <w:rPr>
            <w:noProof/>
            <w:webHidden/>
          </w:rPr>
        </w:r>
        <w:r w:rsidR="00607ACE">
          <w:rPr>
            <w:noProof/>
            <w:webHidden/>
          </w:rPr>
          <w:fldChar w:fldCharType="separate"/>
        </w:r>
        <w:r w:rsidR="00607ACE">
          <w:rPr>
            <w:noProof/>
            <w:webHidden/>
          </w:rPr>
          <w:t>6</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11" w:history="1">
        <w:r w:rsidR="00607ACE" w:rsidRPr="00D00550">
          <w:rPr>
            <w:rStyle w:val="Hyperlink"/>
            <w:noProof/>
          </w:rPr>
          <w:t>General Functions</w:t>
        </w:r>
        <w:r w:rsidR="00607ACE">
          <w:rPr>
            <w:noProof/>
            <w:webHidden/>
          </w:rPr>
          <w:tab/>
        </w:r>
        <w:r w:rsidR="00607ACE">
          <w:rPr>
            <w:noProof/>
            <w:webHidden/>
          </w:rPr>
          <w:fldChar w:fldCharType="begin"/>
        </w:r>
        <w:r w:rsidR="00607ACE">
          <w:rPr>
            <w:noProof/>
            <w:webHidden/>
          </w:rPr>
          <w:instrText xml:space="preserve"> PAGEREF _Toc412722211 \h </w:instrText>
        </w:r>
        <w:r w:rsidR="00607ACE">
          <w:rPr>
            <w:noProof/>
            <w:webHidden/>
          </w:rPr>
        </w:r>
        <w:r w:rsidR="00607ACE">
          <w:rPr>
            <w:noProof/>
            <w:webHidden/>
          </w:rPr>
          <w:fldChar w:fldCharType="separate"/>
        </w:r>
        <w:r w:rsidR="00607ACE">
          <w:rPr>
            <w:noProof/>
            <w:webHidden/>
          </w:rPr>
          <w:t>7</w:t>
        </w:r>
        <w:r w:rsidR="00607ACE">
          <w:rPr>
            <w:noProof/>
            <w:webHidden/>
          </w:rPr>
          <w:fldChar w:fldCharType="end"/>
        </w:r>
      </w:hyperlink>
    </w:p>
    <w:p w:rsidR="00607ACE" w:rsidRDefault="007641B9">
      <w:pPr>
        <w:pStyle w:val="TOC1"/>
        <w:rPr>
          <w:rFonts w:asciiTheme="minorHAnsi" w:eastAsiaTheme="minorEastAsia" w:hAnsiTheme="minorHAnsi"/>
          <w:noProof/>
          <w:sz w:val="22"/>
        </w:rPr>
      </w:pPr>
      <w:hyperlink w:anchor="_Toc412722212" w:history="1">
        <w:r w:rsidR="00607ACE" w:rsidRPr="00D00550">
          <w:rPr>
            <w:rStyle w:val="Hyperlink"/>
            <w:noProof/>
          </w:rPr>
          <w:t>Supervisor Functions</w:t>
        </w:r>
        <w:r w:rsidR="00607ACE">
          <w:rPr>
            <w:noProof/>
            <w:webHidden/>
          </w:rPr>
          <w:tab/>
        </w:r>
        <w:r w:rsidR="00607ACE">
          <w:rPr>
            <w:noProof/>
            <w:webHidden/>
          </w:rPr>
          <w:fldChar w:fldCharType="begin"/>
        </w:r>
        <w:r w:rsidR="00607ACE">
          <w:rPr>
            <w:noProof/>
            <w:webHidden/>
          </w:rPr>
          <w:instrText xml:space="preserve"> PAGEREF _Toc412722212 \h </w:instrText>
        </w:r>
        <w:r w:rsidR="00607ACE">
          <w:rPr>
            <w:noProof/>
            <w:webHidden/>
          </w:rPr>
        </w:r>
        <w:r w:rsidR="00607ACE">
          <w:rPr>
            <w:noProof/>
            <w:webHidden/>
          </w:rPr>
          <w:fldChar w:fldCharType="separate"/>
        </w:r>
        <w:r w:rsidR="00607ACE">
          <w:rPr>
            <w:noProof/>
            <w:webHidden/>
          </w:rPr>
          <w:t>8</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13" w:history="1">
        <w:r w:rsidR="00607ACE" w:rsidRPr="00D00550">
          <w:rPr>
            <w:rStyle w:val="Hyperlink"/>
            <w:noProof/>
          </w:rPr>
          <w:t>Assigning a Goal</w:t>
        </w:r>
        <w:r w:rsidR="00607ACE">
          <w:rPr>
            <w:noProof/>
            <w:webHidden/>
          </w:rPr>
          <w:tab/>
        </w:r>
        <w:r w:rsidR="00607ACE">
          <w:rPr>
            <w:noProof/>
            <w:webHidden/>
          </w:rPr>
          <w:fldChar w:fldCharType="begin"/>
        </w:r>
        <w:r w:rsidR="00607ACE">
          <w:rPr>
            <w:noProof/>
            <w:webHidden/>
          </w:rPr>
          <w:instrText xml:space="preserve"> PAGEREF _Toc412722213 \h </w:instrText>
        </w:r>
        <w:r w:rsidR="00607ACE">
          <w:rPr>
            <w:noProof/>
            <w:webHidden/>
          </w:rPr>
        </w:r>
        <w:r w:rsidR="00607ACE">
          <w:rPr>
            <w:noProof/>
            <w:webHidden/>
          </w:rPr>
          <w:fldChar w:fldCharType="separate"/>
        </w:r>
        <w:r w:rsidR="00607ACE">
          <w:rPr>
            <w:noProof/>
            <w:webHidden/>
          </w:rPr>
          <w:t>8</w:t>
        </w:r>
        <w:r w:rsidR="00607ACE">
          <w:rPr>
            <w:noProof/>
            <w:webHidden/>
          </w:rPr>
          <w:fldChar w:fldCharType="end"/>
        </w:r>
      </w:hyperlink>
    </w:p>
    <w:p w:rsidR="00607ACE" w:rsidRDefault="007641B9">
      <w:pPr>
        <w:pStyle w:val="TOC2"/>
        <w:tabs>
          <w:tab w:val="right" w:leader="dot" w:pos="10070"/>
        </w:tabs>
        <w:rPr>
          <w:rFonts w:asciiTheme="minorHAnsi" w:eastAsiaTheme="minorEastAsia" w:hAnsiTheme="minorHAnsi"/>
          <w:noProof/>
          <w:sz w:val="22"/>
        </w:rPr>
      </w:pPr>
      <w:hyperlink w:anchor="_Toc412722214" w:history="1">
        <w:r w:rsidR="00607ACE" w:rsidRPr="00D00550">
          <w:rPr>
            <w:rStyle w:val="Hyperlink"/>
            <w:noProof/>
          </w:rPr>
          <w:t>Working with a Direct Reports’ Goals</w:t>
        </w:r>
        <w:r w:rsidR="00607ACE">
          <w:rPr>
            <w:noProof/>
            <w:webHidden/>
          </w:rPr>
          <w:tab/>
        </w:r>
        <w:r w:rsidR="00607ACE">
          <w:rPr>
            <w:noProof/>
            <w:webHidden/>
          </w:rPr>
          <w:fldChar w:fldCharType="begin"/>
        </w:r>
        <w:r w:rsidR="00607ACE">
          <w:rPr>
            <w:noProof/>
            <w:webHidden/>
          </w:rPr>
          <w:instrText xml:space="preserve"> PAGEREF _Toc412722214 \h </w:instrText>
        </w:r>
        <w:r w:rsidR="00607ACE">
          <w:rPr>
            <w:noProof/>
            <w:webHidden/>
          </w:rPr>
        </w:r>
        <w:r w:rsidR="00607ACE">
          <w:rPr>
            <w:noProof/>
            <w:webHidden/>
          </w:rPr>
          <w:fldChar w:fldCharType="separate"/>
        </w:r>
        <w:r w:rsidR="00607ACE">
          <w:rPr>
            <w:noProof/>
            <w:webHidden/>
          </w:rPr>
          <w:t>8</w:t>
        </w:r>
        <w:r w:rsidR="00607ACE">
          <w:rPr>
            <w:noProof/>
            <w:webHidden/>
          </w:rPr>
          <w:fldChar w:fldCharType="end"/>
        </w:r>
      </w:hyperlink>
    </w:p>
    <w:p w:rsidR="009B23CF" w:rsidRDefault="00DE7FD6" w:rsidP="00DE7FD6">
      <w:pPr>
        <w:sectPr w:rsidR="009B23CF" w:rsidSect="009B10B5">
          <w:headerReference w:type="default" r:id="rId11"/>
          <w:pgSz w:w="12240" w:h="15840"/>
          <w:pgMar w:top="1440" w:right="1080" w:bottom="1440" w:left="1080" w:header="720" w:footer="720" w:gutter="0"/>
          <w:cols w:space="720"/>
          <w:docGrid w:linePitch="360"/>
        </w:sectPr>
      </w:pPr>
      <w:r>
        <w:fldChar w:fldCharType="end"/>
      </w:r>
    </w:p>
    <w:p w:rsidR="004D5042" w:rsidRPr="00B32212" w:rsidRDefault="00CB3C92" w:rsidP="00CB3C92">
      <w:pPr>
        <w:pStyle w:val="Heading2"/>
      </w:pPr>
      <w:bookmarkStart w:id="3" w:name="_Toc412471443"/>
      <w:bookmarkStart w:id="4" w:name="_Toc412722204"/>
      <w:r>
        <w:lastRenderedPageBreak/>
        <w:t>Goal Planning Cycle</w:t>
      </w:r>
      <w:bookmarkEnd w:id="0"/>
      <w:bookmarkEnd w:id="1"/>
      <w:bookmarkEnd w:id="3"/>
      <w:bookmarkEnd w:id="4"/>
    </w:p>
    <w:p w:rsidR="00DE7FD6" w:rsidRPr="00DE7FD6" w:rsidRDefault="00DE7FD6" w:rsidP="00DE7FD6">
      <w:pPr>
        <w:pStyle w:val="BodyText"/>
      </w:pPr>
      <w:bookmarkStart w:id="5" w:name="_Toc412471444"/>
      <w:r w:rsidRPr="00DE7FD6">
        <w:t xml:space="preserve">An important component of planning and performance management is the employee goal plan.  Each fiscal year, employees are expected to develop a plan of goals that will guide their work throughout the year.  Ideally, the goal planning process should be seamless – that means that when your performance evaluation is being completed, you and your supervisor should also be discussing and developing a new goal plan for the following year. Your supervisor should provide the initial approval of next year’s plan at the same time they submit this year’s performance evaluation. By default, the TMS places every goal you create into the performance evaluation; however, the TMS also allows you or your supervisor to edit a goal and/or exempt it from the evaluation.  Throughout the year you should use the TMS to update goal progress, and edit or modify the goal plan. In order to document the collaboration between you and your supervisor, and to improve productivity, the TMS offers a supervisory approval process for goals.  We strongly encourage you to use this process. As you edit the goal plan over the course of the year, a previously approved plan may become “not approved”, depending on the edits you make.  We expect supervisors to regularly check in on the goal plans of their reports and actively engage in commenting and re-approving if necessary.  In the spring (usually April 1st), a “snapshot” is taken of the names and descriptions of the goals that are marked for inclusion in the performance evaluation.  The TMS uses this information to create the pages in the Goal Plan section of the evaluation.  </w:t>
      </w:r>
    </w:p>
    <w:p w:rsidR="00DE7FD6" w:rsidRDefault="00DE7FD6" w:rsidP="00DE7FD6">
      <w:pPr>
        <w:pStyle w:val="BodyText"/>
        <w:rPr>
          <w:b/>
          <w:bCs/>
          <w:iCs/>
        </w:rPr>
      </w:pPr>
      <w:r w:rsidRPr="002B77E4">
        <w:rPr>
          <w:b/>
        </w:rPr>
        <w:t>IMPORTANT NOTE FOR SUPERVISORS:</w:t>
      </w:r>
      <w:r w:rsidRPr="00DE7FD6">
        <w:t xml:space="preserve"> In addition to allowing employees to develop goal plans, the TMS also allows supervisors to create goal plans and assign goals to their direct reports. To create the necessary pages for an employee’s performance evaluation, a goal plan must be marked for inclusion in the TMS.    Without the goal plan, you and the employee will be unable to submit the evaluation.  Therefore, it is your responsibility, as the supervisor, to ensure that your direct reports have goal plans so that the performance evaluation can be completed.  If you do not meet the deadline for submitting an employee’s evaluation, you will be ineligible for consideration for an increment and/or bonus. </w:t>
      </w:r>
      <w:proofErr w:type="gramStart"/>
      <w:r w:rsidRPr="00DE7FD6">
        <w:t xml:space="preserve">(See </w:t>
      </w:r>
      <w:hyperlink r:id="rId12" w:history="1">
        <w:r w:rsidRPr="00DE7FD6">
          <w:rPr>
            <w:rStyle w:val="Hyperlink"/>
          </w:rPr>
          <w:t>HRSTM Performance Management Web</w:t>
        </w:r>
      </w:hyperlink>
      <w:r w:rsidRPr="00DE7FD6">
        <w:t xml:space="preserve"> page.)</w:t>
      </w:r>
      <w:proofErr w:type="gramEnd"/>
    </w:p>
    <w:p w:rsidR="00A94F9F" w:rsidRDefault="00A94F9F" w:rsidP="00DE7FD6">
      <w:pPr>
        <w:pStyle w:val="Heading2"/>
      </w:pPr>
      <w:bookmarkStart w:id="6" w:name="_Toc412722205"/>
      <w:r>
        <w:lastRenderedPageBreak/>
        <w:t xml:space="preserve">Accessing the </w:t>
      </w:r>
      <w:r w:rsidR="00CB3C92">
        <w:t xml:space="preserve">Talent Management </w:t>
      </w:r>
      <w:r>
        <w:t>System</w:t>
      </w:r>
      <w:bookmarkEnd w:id="5"/>
      <w:bookmarkEnd w:id="6"/>
    </w:p>
    <w:p w:rsidR="00A94F9F" w:rsidRDefault="00A94F9F" w:rsidP="00A94F9F">
      <w:pPr>
        <w:pStyle w:val="ListNumber"/>
      </w:pPr>
      <w:r>
        <w:t xml:space="preserve">Navigate to </w:t>
      </w:r>
      <w:proofErr w:type="spellStart"/>
      <w:r w:rsidRPr="00A94F9F">
        <w:rPr>
          <w:b/>
        </w:rPr>
        <w:t>MyMC</w:t>
      </w:r>
      <w:proofErr w:type="spellEnd"/>
      <w:r>
        <w:t>.</w:t>
      </w:r>
    </w:p>
    <w:p w:rsidR="00A94F9F" w:rsidRDefault="00A94F9F" w:rsidP="00A94F9F">
      <w:pPr>
        <w:pStyle w:val="ListNumber"/>
      </w:pPr>
      <w:r>
        <w:t xml:space="preserve">Click the </w:t>
      </w:r>
      <w:r w:rsidRPr="00A94F9F">
        <w:rPr>
          <w:b/>
        </w:rPr>
        <w:t>Employee</w:t>
      </w:r>
      <w:r>
        <w:t xml:space="preserve"> tab. </w:t>
      </w:r>
      <w:r w:rsidR="002B77E4">
        <w:br/>
      </w:r>
    </w:p>
    <w:p w:rsidR="00A94F9F" w:rsidRDefault="00A94F9F" w:rsidP="00A94F9F">
      <w:pPr>
        <w:pStyle w:val="ScreenCapture2"/>
      </w:pPr>
      <w:r>
        <w:rPr>
          <w:noProof/>
        </w:rPr>
        <w:drawing>
          <wp:inline distT="0" distB="0" distL="0" distR="0" wp14:anchorId="52242093" wp14:editId="4F028C08">
            <wp:extent cx="4151376" cy="2889504"/>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
                    <a:stretch>
                      <a:fillRect/>
                    </a:stretch>
                  </pic:blipFill>
                  <pic:spPr>
                    <a:xfrm>
                      <a:off x="0" y="0"/>
                      <a:ext cx="4151376" cy="2889504"/>
                    </a:xfrm>
                    <a:prstGeom prst="rect">
                      <a:avLst/>
                    </a:prstGeom>
                  </pic:spPr>
                </pic:pic>
              </a:graphicData>
            </a:graphic>
          </wp:inline>
        </w:drawing>
      </w:r>
      <w:r w:rsidR="002B77E4">
        <w:br/>
      </w:r>
    </w:p>
    <w:p w:rsidR="00A94F9F" w:rsidRDefault="00A94F9F" w:rsidP="00A94F9F">
      <w:pPr>
        <w:pStyle w:val="ListNumber"/>
      </w:pPr>
      <w:r>
        <w:t xml:space="preserve">Click </w:t>
      </w:r>
      <w:r w:rsidRPr="00A94F9F">
        <w:rPr>
          <w:b/>
        </w:rPr>
        <w:t>Open the Talent Management System</w:t>
      </w:r>
      <w:r>
        <w:t xml:space="preserve">. The </w:t>
      </w:r>
      <w:r w:rsidRPr="00A94F9F">
        <w:rPr>
          <w:b/>
        </w:rPr>
        <w:t>Performance</w:t>
      </w:r>
      <w:r>
        <w:t xml:space="preserve"> homepage is displayed.</w:t>
      </w:r>
    </w:p>
    <w:p w:rsidR="00A94F9F" w:rsidRDefault="00A94F9F" w:rsidP="00A94F9F">
      <w:pPr>
        <w:pStyle w:val="ListNumber"/>
      </w:pPr>
      <w:r>
        <w:t xml:space="preserve">Click the </w:t>
      </w:r>
      <w:r w:rsidRPr="00A94F9F">
        <w:rPr>
          <w:b/>
        </w:rPr>
        <w:t>Performance</w:t>
      </w:r>
      <w:r>
        <w:t xml:space="preserve"> link on the left hand navigation panel.</w:t>
      </w:r>
      <w:r w:rsidR="0004012A">
        <w:t xml:space="preserve"> The </w:t>
      </w:r>
      <w:r w:rsidR="00607ACE">
        <w:rPr>
          <w:b/>
        </w:rPr>
        <w:t>Performance Management Employee Center</w:t>
      </w:r>
      <w:r w:rsidR="0004012A">
        <w:t xml:space="preserve"> page is displayed.</w:t>
      </w:r>
      <w:r w:rsidR="002B77E4">
        <w:br/>
      </w:r>
    </w:p>
    <w:p w:rsidR="00A94F9F" w:rsidRDefault="00A94F9F" w:rsidP="00A94F9F">
      <w:pPr>
        <w:pStyle w:val="ScreenCapture2"/>
      </w:pPr>
      <w:r>
        <w:rPr>
          <w:noProof/>
        </w:rPr>
        <w:drawing>
          <wp:inline distT="0" distB="0" distL="0" distR="0" wp14:anchorId="2FC2E693" wp14:editId="63145CCF">
            <wp:extent cx="5943600" cy="2859405"/>
            <wp:effectExtent l="19050" t="19050" r="1905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59405"/>
                    </a:xfrm>
                    <a:prstGeom prst="rect">
                      <a:avLst/>
                    </a:prstGeom>
                    <a:ln>
                      <a:solidFill>
                        <a:schemeClr val="tx1"/>
                      </a:solidFill>
                    </a:ln>
                  </pic:spPr>
                </pic:pic>
              </a:graphicData>
            </a:graphic>
          </wp:inline>
        </w:drawing>
      </w:r>
    </w:p>
    <w:p w:rsidR="00607ACE" w:rsidRDefault="00607ACE" w:rsidP="00607ACE">
      <w:pPr>
        <w:pStyle w:val="ListNumber"/>
        <w:pageBreakBefore/>
      </w:pPr>
      <w:r>
        <w:lastRenderedPageBreak/>
        <w:t xml:space="preserve">In the </w:t>
      </w:r>
      <w:r>
        <w:rPr>
          <w:b/>
        </w:rPr>
        <w:t>Performance Management Employee Center</w:t>
      </w:r>
      <w:r>
        <w:t xml:space="preserve"> page, click </w:t>
      </w:r>
      <w:r w:rsidRPr="00607ACE">
        <w:rPr>
          <w:b/>
        </w:rPr>
        <w:t>Goals</w:t>
      </w:r>
      <w:r>
        <w:t xml:space="preserve"> in the </w:t>
      </w:r>
      <w:r w:rsidRPr="00607ACE">
        <w:rPr>
          <w:b/>
        </w:rPr>
        <w:t>Navigation</w:t>
      </w:r>
      <w:r>
        <w:t xml:space="preserve"> menu.</w:t>
      </w:r>
      <w:r w:rsidR="002B77E4">
        <w:br/>
      </w:r>
    </w:p>
    <w:p w:rsidR="00D53278" w:rsidRDefault="00607ACE" w:rsidP="002B77E4">
      <w:pPr>
        <w:pStyle w:val="ScreenCapture2"/>
      </w:pPr>
      <w:r>
        <w:rPr>
          <w:noProof/>
        </w:rPr>
        <w:drawing>
          <wp:inline distT="0" distB="0" distL="0" distR="0" wp14:anchorId="1F394F03" wp14:editId="7498E973">
            <wp:extent cx="6059977" cy="284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a:stretch>
                      <a:fillRect/>
                    </a:stretch>
                  </pic:blipFill>
                  <pic:spPr>
                    <a:xfrm>
                      <a:off x="0" y="0"/>
                      <a:ext cx="6068532" cy="2851996"/>
                    </a:xfrm>
                    <a:prstGeom prst="rect">
                      <a:avLst/>
                    </a:prstGeom>
                  </pic:spPr>
                </pic:pic>
              </a:graphicData>
            </a:graphic>
          </wp:inline>
        </w:drawing>
      </w:r>
      <w:r w:rsidR="002B77E4">
        <w:br/>
      </w:r>
      <w:r w:rsidR="002B77E4">
        <w:br/>
        <w:t xml:space="preserve">The Goal Module for the </w:t>
      </w:r>
      <w:bookmarkStart w:id="7" w:name="_Toc412471445"/>
      <w:bookmarkStart w:id="8" w:name="_Toc412722206"/>
      <w:r w:rsidR="00D53278">
        <w:t>current fiscal year will open.</w:t>
      </w:r>
    </w:p>
    <w:p w:rsidR="00D53278" w:rsidRDefault="00D53278" w:rsidP="002B77E4">
      <w:pPr>
        <w:pStyle w:val="ScreenCapture2"/>
      </w:pPr>
    </w:p>
    <w:p w:rsidR="00CB3C92" w:rsidRPr="00D53278" w:rsidRDefault="002B77E4" w:rsidP="002B77E4">
      <w:pPr>
        <w:pStyle w:val="ScreenCapture2"/>
        <w:ind w:left="0"/>
        <w:rPr>
          <w:rFonts w:ascii="Century Gothic" w:hAnsi="Century Gothic" w:cs="Arial"/>
          <w:b/>
          <w:iCs/>
          <w:color w:val="403152" w:themeColor="accent4" w:themeShade="80"/>
          <w:kern w:val="32"/>
          <w:sz w:val="28"/>
          <w:szCs w:val="28"/>
        </w:rPr>
      </w:pPr>
      <w:r w:rsidRPr="00D53278">
        <w:rPr>
          <w:rFonts w:ascii="Century Gothic" w:hAnsi="Century Gothic" w:cs="Arial"/>
          <w:b/>
          <w:iCs/>
          <w:color w:val="403152" w:themeColor="accent4" w:themeShade="80"/>
          <w:kern w:val="32"/>
          <w:sz w:val="28"/>
          <w:szCs w:val="28"/>
        </w:rPr>
        <w:t xml:space="preserve">Goal Module </w:t>
      </w:r>
      <w:r w:rsidR="000B3526" w:rsidRPr="00D53278">
        <w:rPr>
          <w:rFonts w:ascii="Century Gothic" w:hAnsi="Century Gothic" w:cs="Arial"/>
          <w:b/>
          <w:iCs/>
          <w:color w:val="403152" w:themeColor="accent4" w:themeShade="80"/>
          <w:kern w:val="32"/>
          <w:sz w:val="28"/>
          <w:szCs w:val="28"/>
        </w:rPr>
        <w:t>User Interface</w:t>
      </w:r>
      <w:bookmarkEnd w:id="7"/>
      <w:bookmarkEnd w:id="8"/>
    </w:p>
    <w:p w:rsidR="00DF2A77" w:rsidRDefault="002310A5" w:rsidP="00CB3C92">
      <w:pPr>
        <w:pStyle w:val="BodyText"/>
      </w:pPr>
      <w:r>
        <w:rPr>
          <w:noProof/>
        </w:rPr>
        <w:drawing>
          <wp:inline distT="0" distB="0" distL="0" distR="0" wp14:anchorId="2940C5EF" wp14:editId="34F61D8B">
            <wp:extent cx="5943600" cy="3169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69285"/>
                    </a:xfrm>
                    <a:prstGeom prst="rect">
                      <a:avLst/>
                    </a:prstGeom>
                  </pic:spPr>
                </pic:pic>
              </a:graphicData>
            </a:graphic>
          </wp:inline>
        </w:drawing>
      </w:r>
    </w:p>
    <w:p w:rsidR="00DF2A77" w:rsidRDefault="00DF2A77" w:rsidP="00DF2A77">
      <w:pPr>
        <w:pStyle w:val="Heading2"/>
      </w:pPr>
      <w:bookmarkStart w:id="9" w:name="_Toc412471446"/>
      <w:bookmarkStart w:id="10" w:name="_Toc412722207"/>
      <w:r>
        <w:lastRenderedPageBreak/>
        <w:t xml:space="preserve">Working with </w:t>
      </w:r>
      <w:r w:rsidR="000B3526">
        <w:t xml:space="preserve">your </w:t>
      </w:r>
      <w:r>
        <w:t>Goal Plan</w:t>
      </w:r>
      <w:bookmarkEnd w:id="9"/>
      <w:bookmarkEnd w:id="10"/>
    </w:p>
    <w:p w:rsidR="0004012A" w:rsidRDefault="0004012A" w:rsidP="0004012A">
      <w:pPr>
        <w:pStyle w:val="Heading3"/>
      </w:pPr>
      <w:bookmarkStart w:id="11" w:name="_Toc412722208"/>
      <w:r>
        <w:t>Creating a New Goal</w:t>
      </w:r>
      <w:bookmarkEnd w:id="11"/>
    </w:p>
    <w:p w:rsidR="0004012A" w:rsidRDefault="0004012A" w:rsidP="0088168A">
      <w:pPr>
        <w:pStyle w:val="ListNumber"/>
        <w:numPr>
          <w:ilvl w:val="0"/>
          <w:numId w:val="19"/>
        </w:numPr>
      </w:pPr>
      <w:r>
        <w:t xml:space="preserve">If necessary, click the </w:t>
      </w:r>
      <w:r w:rsidRPr="00A50FE2">
        <w:rPr>
          <w:b/>
        </w:rPr>
        <w:t>Create</w:t>
      </w:r>
      <w:r>
        <w:t xml:space="preserve"> button. The </w:t>
      </w:r>
      <w:r w:rsidRPr="00A50FE2">
        <w:rPr>
          <w:b/>
        </w:rPr>
        <w:t>Goal</w:t>
      </w:r>
      <w:r>
        <w:t xml:space="preserve"> page is displayed.</w:t>
      </w:r>
    </w:p>
    <w:p w:rsidR="0004012A" w:rsidRDefault="00D53278" w:rsidP="0004012A">
      <w:pPr>
        <w:pStyle w:val="ScreenCapture2"/>
      </w:pPr>
      <w:r>
        <w:rPr>
          <w:noProof/>
        </w:rPr>
        <w:drawing>
          <wp:inline distT="0" distB="0" distL="0" distR="0" wp14:anchorId="33902EBD" wp14:editId="54C465CF">
            <wp:extent cx="5073832"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3199" cy="2523810"/>
                    </a:xfrm>
                    <a:prstGeom prst="rect">
                      <a:avLst/>
                    </a:prstGeom>
                  </pic:spPr>
                </pic:pic>
              </a:graphicData>
            </a:graphic>
          </wp:inline>
        </w:drawing>
      </w:r>
    </w:p>
    <w:p w:rsidR="0004012A" w:rsidRDefault="00A50FE2" w:rsidP="0004012A">
      <w:pPr>
        <w:pStyle w:val="ListNumber"/>
      </w:pPr>
      <w:r>
        <w:t xml:space="preserve">In the </w:t>
      </w:r>
      <w:r w:rsidRPr="00607ACE">
        <w:rPr>
          <w:b/>
        </w:rPr>
        <w:t>Goal</w:t>
      </w:r>
      <w:r>
        <w:t xml:space="preserve"> page, click </w:t>
      </w:r>
      <w:r w:rsidR="0004012A">
        <w:t xml:space="preserve">the </w:t>
      </w:r>
      <w:r w:rsidR="00C54EEA" w:rsidRPr="00C54EEA">
        <w:rPr>
          <w:b/>
        </w:rPr>
        <w:t xml:space="preserve">Add </w:t>
      </w:r>
      <w:r w:rsidRPr="00C54EEA">
        <w:rPr>
          <w:b/>
        </w:rPr>
        <w:t>new goal</w:t>
      </w:r>
      <w:r>
        <w:t xml:space="preserve"> dropdown menu. </w:t>
      </w:r>
    </w:p>
    <w:p w:rsidR="00A50FE2" w:rsidRDefault="00D53278" w:rsidP="00A50FE2">
      <w:pPr>
        <w:pStyle w:val="ScreenCapture2"/>
      </w:pPr>
      <w:r>
        <w:rPr>
          <w:noProof/>
        </w:rPr>
        <w:drawing>
          <wp:inline distT="0" distB="0" distL="0" distR="0" wp14:anchorId="24327E5B" wp14:editId="4026339D">
            <wp:extent cx="5628572" cy="3952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28572" cy="3952381"/>
                    </a:xfrm>
                    <a:prstGeom prst="rect">
                      <a:avLst/>
                    </a:prstGeom>
                  </pic:spPr>
                </pic:pic>
              </a:graphicData>
            </a:graphic>
          </wp:inline>
        </w:drawing>
      </w:r>
      <w:r>
        <w:br/>
      </w:r>
      <w:r>
        <w:br/>
      </w:r>
      <w:r>
        <w:br/>
      </w:r>
      <w:r>
        <w:br/>
      </w:r>
      <w:r>
        <w:lastRenderedPageBreak/>
        <w:br/>
      </w:r>
      <w:r>
        <w:br/>
      </w:r>
    </w:p>
    <w:p w:rsidR="0004012A" w:rsidRDefault="00C54EEA" w:rsidP="00A50FE2">
      <w:pPr>
        <w:pStyle w:val="ListNumber"/>
      </w:pPr>
      <w:r>
        <w:t xml:space="preserve">From the dropdown menu, select </w:t>
      </w:r>
      <w:proofErr w:type="gramStart"/>
      <w:r w:rsidRPr="00C54EEA">
        <w:rPr>
          <w:b/>
        </w:rPr>
        <w:t>Manually</w:t>
      </w:r>
      <w:proofErr w:type="gramEnd"/>
      <w:r>
        <w:t>.</w:t>
      </w:r>
      <w:r w:rsidR="00892FA8">
        <w:t xml:space="preserve"> The </w:t>
      </w:r>
      <w:r w:rsidR="00892FA8" w:rsidRPr="00892FA8">
        <w:rPr>
          <w:b/>
        </w:rPr>
        <w:t xml:space="preserve">Create </w:t>
      </w:r>
      <w:r w:rsidR="00892FA8">
        <w:rPr>
          <w:b/>
        </w:rPr>
        <w:t xml:space="preserve">a </w:t>
      </w:r>
      <w:r w:rsidR="00892FA8" w:rsidRPr="00892FA8">
        <w:rPr>
          <w:b/>
        </w:rPr>
        <w:t>Goal</w:t>
      </w:r>
      <w:r w:rsidR="00892FA8">
        <w:t xml:space="preserve"> window is displayed.</w:t>
      </w:r>
      <w:r w:rsidR="00D53278">
        <w:br/>
      </w:r>
      <w:r w:rsidR="00D53278">
        <w:br/>
      </w:r>
      <w:r w:rsidR="00D53278">
        <w:rPr>
          <w:noProof/>
        </w:rPr>
        <w:drawing>
          <wp:inline distT="0" distB="0" distL="0" distR="0" wp14:anchorId="3B9001FD" wp14:editId="1EA91FED">
            <wp:extent cx="3840480" cy="2121408"/>
            <wp:effectExtent l="0" t="0" r="7620" b="0"/>
            <wp:docPr id="10" name="Picture 10" descr="C:\Users\lnavas1\AppData\Local\Temp\SNAGHTMLb1f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avas1\AppData\Local\Temp\SNAGHTMLb1f578.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480" cy="2121408"/>
                    </a:xfrm>
                    <a:prstGeom prst="rect">
                      <a:avLst/>
                    </a:prstGeom>
                    <a:noFill/>
                    <a:ln>
                      <a:noFill/>
                    </a:ln>
                  </pic:spPr>
                </pic:pic>
              </a:graphicData>
            </a:graphic>
          </wp:inline>
        </w:drawing>
      </w:r>
      <w:r w:rsidR="00D53278">
        <w:br/>
      </w:r>
    </w:p>
    <w:p w:rsidR="00892FA8" w:rsidRDefault="00892FA8" w:rsidP="00A50FE2">
      <w:pPr>
        <w:pStyle w:val="ListNumber"/>
      </w:pPr>
      <w:r>
        <w:t xml:space="preserve">In the </w:t>
      </w:r>
      <w:r w:rsidRPr="00064F53">
        <w:rPr>
          <w:b/>
        </w:rPr>
        <w:t>Create a Goal</w:t>
      </w:r>
      <w:r>
        <w:t xml:space="preserve"> window, do the following: </w:t>
      </w:r>
    </w:p>
    <w:p w:rsidR="00892FA8" w:rsidRDefault="00892FA8" w:rsidP="00892FA8">
      <w:pPr>
        <w:pStyle w:val="ListBullet2"/>
      </w:pPr>
      <w:r>
        <w:t xml:space="preserve">Enter a name for your goal in the </w:t>
      </w:r>
      <w:r w:rsidRPr="00892FA8">
        <w:rPr>
          <w:b/>
        </w:rPr>
        <w:t>Name</w:t>
      </w:r>
      <w:r>
        <w:t xml:space="preserve"> field.</w:t>
      </w:r>
    </w:p>
    <w:p w:rsidR="00892FA8" w:rsidRDefault="00892FA8" w:rsidP="00892FA8">
      <w:pPr>
        <w:pStyle w:val="ListBullet2"/>
      </w:pPr>
      <w:r>
        <w:t xml:space="preserve">Enter a description of your goals in the </w:t>
      </w:r>
      <w:r w:rsidRPr="00892FA8">
        <w:rPr>
          <w:b/>
        </w:rPr>
        <w:t>Description</w:t>
      </w:r>
      <w:r>
        <w:t xml:space="preserve"> box. </w:t>
      </w:r>
      <w:r w:rsidR="00064F53">
        <w:t xml:space="preserve">The </w:t>
      </w:r>
      <w:r w:rsidR="00064F53" w:rsidRPr="00064F53">
        <w:rPr>
          <w:b/>
        </w:rPr>
        <w:t>Employee Goal</w:t>
      </w:r>
      <w:r w:rsidR="00064F53">
        <w:t xml:space="preserve"> screen is displayed.</w:t>
      </w:r>
    </w:p>
    <w:p w:rsidR="00892FA8" w:rsidRPr="00002350" w:rsidRDefault="00002350" w:rsidP="00002350">
      <w:pPr>
        <w:pStyle w:val="ListBullet2"/>
      </w:pPr>
      <w:r w:rsidRPr="00E83401">
        <w:t>Select the</w:t>
      </w:r>
      <w:r w:rsidRPr="00BA21D9">
        <w:rPr>
          <w:b/>
        </w:rPr>
        <w:t xml:space="preserve"> st</w:t>
      </w:r>
      <w:r w:rsidR="00E83401" w:rsidRPr="00BA21D9">
        <w:rPr>
          <w:b/>
        </w:rPr>
        <w:t>art</w:t>
      </w:r>
      <w:r w:rsidR="00E83401" w:rsidRPr="00E83401">
        <w:t xml:space="preserve"> and </w:t>
      </w:r>
      <w:r w:rsidR="00E83401" w:rsidRPr="00BA21D9">
        <w:rPr>
          <w:b/>
        </w:rPr>
        <w:t>due</w:t>
      </w:r>
      <w:r w:rsidR="00E83401" w:rsidRPr="00E83401">
        <w:t xml:space="preserve"> dates for your goal</w:t>
      </w:r>
      <w:r>
        <w:br/>
      </w:r>
      <w:r w:rsidR="00892FA8" w:rsidRPr="00002350">
        <w:rPr>
          <w:b/>
        </w:rPr>
        <w:t>Note:</w:t>
      </w:r>
      <w:r w:rsidR="00892FA8">
        <w:t xml:space="preserve"> </w:t>
      </w:r>
      <w:r w:rsidR="00892FA8" w:rsidRPr="00002350">
        <w:rPr>
          <w:szCs w:val="24"/>
        </w:rPr>
        <w:t xml:space="preserve">The Due Date defaults to the end of the </w:t>
      </w:r>
      <w:r w:rsidR="00064F53" w:rsidRPr="00002350">
        <w:rPr>
          <w:szCs w:val="24"/>
        </w:rPr>
        <w:t>f</w:t>
      </w:r>
      <w:r w:rsidR="00892FA8" w:rsidRPr="00002350">
        <w:rPr>
          <w:szCs w:val="24"/>
        </w:rPr>
        <w:t xml:space="preserve">iscal </w:t>
      </w:r>
      <w:r w:rsidR="00064F53" w:rsidRPr="00002350">
        <w:rPr>
          <w:szCs w:val="24"/>
        </w:rPr>
        <w:t>y</w:t>
      </w:r>
      <w:r w:rsidR="00BA21D9">
        <w:rPr>
          <w:szCs w:val="24"/>
        </w:rPr>
        <w:t>ear but you can change this to the appropriate due date.</w:t>
      </w:r>
    </w:p>
    <w:p w:rsidR="00002350" w:rsidRPr="00002350" w:rsidRDefault="00002350" w:rsidP="00002350">
      <w:pPr>
        <w:pStyle w:val="ListBullet2"/>
      </w:pPr>
      <w:r>
        <w:t xml:space="preserve">Click </w:t>
      </w:r>
      <w:r w:rsidRPr="00892FA8">
        <w:rPr>
          <w:b/>
        </w:rPr>
        <w:t>OK</w:t>
      </w:r>
      <w:r>
        <w:t>.</w:t>
      </w:r>
      <w:r w:rsidR="00BA21D9">
        <w:br/>
      </w:r>
      <w:r w:rsidR="00BA21D9">
        <w:br/>
        <w:t xml:space="preserve">Note:  You </w:t>
      </w:r>
      <w:proofErr w:type="gramStart"/>
      <w:r w:rsidR="00BA21D9">
        <w:t>creates</w:t>
      </w:r>
      <w:proofErr w:type="gramEnd"/>
      <w:r w:rsidR="00BA21D9">
        <w:t xml:space="preserve"> the “specific” and “timely” attributes of a </w:t>
      </w:r>
      <w:r w:rsidR="00BA21D9" w:rsidRPr="00BA21D9">
        <w:rPr>
          <w:b/>
          <w:u w:val="single"/>
        </w:rPr>
        <w:t>S</w:t>
      </w:r>
      <w:r w:rsidR="00BA21D9">
        <w:t>MAR</w:t>
      </w:r>
      <w:r w:rsidR="00BA21D9" w:rsidRPr="00BA21D9">
        <w:rPr>
          <w:b/>
          <w:u w:val="single"/>
        </w:rPr>
        <w:t>T</w:t>
      </w:r>
      <w:r w:rsidR="00BA21D9">
        <w:t xml:space="preserve"> goal.</w:t>
      </w:r>
    </w:p>
    <w:p w:rsidR="00002350" w:rsidRDefault="00002350" w:rsidP="00002350">
      <w:pPr>
        <w:pStyle w:val="Note3"/>
        <w:ind w:left="0"/>
        <w:rPr>
          <w:b w:val="0"/>
          <w:sz w:val="24"/>
          <w:szCs w:val="24"/>
        </w:rPr>
      </w:pPr>
    </w:p>
    <w:p w:rsidR="00892FA8" w:rsidRPr="0004012A" w:rsidRDefault="00892FA8" w:rsidP="00892FA8">
      <w:pPr>
        <w:pStyle w:val="ScreenCapture3"/>
      </w:pPr>
    </w:p>
    <w:p w:rsidR="00064F53" w:rsidRDefault="00064F53" w:rsidP="00064F53">
      <w:pPr>
        <w:pStyle w:val="ListNumber"/>
      </w:pPr>
      <w:r>
        <w:t xml:space="preserve">In the </w:t>
      </w:r>
      <w:r w:rsidRPr="00064F53">
        <w:rPr>
          <w:b/>
        </w:rPr>
        <w:t>Employee Goal</w:t>
      </w:r>
      <w:r>
        <w:t xml:space="preserve"> screen, do the following:</w:t>
      </w:r>
    </w:p>
    <w:p w:rsidR="00064F53" w:rsidRDefault="00D4261A" w:rsidP="00064F53">
      <w:pPr>
        <w:pStyle w:val="ListBullet2"/>
      </w:pPr>
      <w:r>
        <w:t xml:space="preserve">By default, the goal is automatically included in the performance evaluation. </w:t>
      </w:r>
      <w:r w:rsidRPr="00D4261A">
        <w:rPr>
          <w:u w:val="single"/>
        </w:rPr>
        <w:t>If you want the goal to be excluded</w:t>
      </w:r>
      <w:r w:rsidR="001B6FF4">
        <w:t xml:space="preserve">, </w:t>
      </w:r>
      <w:r>
        <w:t>uncheck</w:t>
      </w:r>
      <w:r w:rsidR="001B6FF4">
        <w:t xml:space="preserve"> the </w:t>
      </w:r>
      <w:r w:rsidR="001B6FF4" w:rsidRPr="001B6FF4">
        <w:rPr>
          <w:b/>
        </w:rPr>
        <w:t>Include in the performance</w:t>
      </w:r>
      <w:r w:rsidR="001B6FF4">
        <w:t xml:space="preserve"> review checkbox.</w:t>
      </w:r>
    </w:p>
    <w:p w:rsidR="001B6FF4" w:rsidRDefault="001B6FF4" w:rsidP="001B6FF4">
      <w:pPr>
        <w:pStyle w:val="ScreenButtonCapture2"/>
      </w:pPr>
      <w:r>
        <w:rPr>
          <w:noProof/>
        </w:rPr>
        <w:drawing>
          <wp:inline distT="0" distB="0" distL="0" distR="0" wp14:anchorId="5EEEFD43" wp14:editId="1176DF9D">
            <wp:extent cx="1847945" cy="2349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7945" cy="234962"/>
                    </a:xfrm>
                    <a:prstGeom prst="rect">
                      <a:avLst/>
                    </a:prstGeom>
                  </pic:spPr>
                </pic:pic>
              </a:graphicData>
            </a:graphic>
          </wp:inline>
        </w:drawing>
      </w:r>
      <w:r w:rsidR="00BA21D9">
        <w:br/>
      </w:r>
      <w:r w:rsidR="00BA21D9">
        <w:br/>
      </w:r>
      <w:r w:rsidR="00BA21D9">
        <w:br/>
      </w:r>
      <w:r w:rsidR="00BA21D9">
        <w:br/>
      </w:r>
      <w:r w:rsidR="00BA21D9">
        <w:br/>
      </w:r>
      <w:r w:rsidR="00BA21D9">
        <w:br/>
      </w:r>
      <w:r w:rsidR="00BA21D9">
        <w:br/>
      </w:r>
      <w:r w:rsidR="00BA21D9">
        <w:br/>
      </w:r>
    </w:p>
    <w:p w:rsidR="001B6FF4" w:rsidRDefault="00DD0718" w:rsidP="001B6FF4">
      <w:pPr>
        <w:pStyle w:val="ListBullet2"/>
      </w:pPr>
      <w:r>
        <w:lastRenderedPageBreak/>
        <w:t xml:space="preserve">In the </w:t>
      </w:r>
      <w:r w:rsidR="001B6FF4">
        <w:t>Measurement section</w:t>
      </w:r>
      <w:r>
        <w:t xml:space="preserve"> do any or all of the following:</w:t>
      </w:r>
      <w:r w:rsidR="001B6FF4">
        <w:t xml:space="preserve"> </w:t>
      </w:r>
    </w:p>
    <w:p w:rsidR="00DD0718" w:rsidRDefault="00DD0718" w:rsidP="00DD0718">
      <w:pPr>
        <w:pStyle w:val="ListIndent3"/>
      </w:pPr>
      <w:r>
        <w:t xml:space="preserve">Use the sliders to track the </w:t>
      </w:r>
      <w:r w:rsidRPr="00BA21D9">
        <w:rPr>
          <w:b/>
        </w:rPr>
        <w:t xml:space="preserve">Progress </w:t>
      </w:r>
      <w:r>
        <w:t>of your goals.</w:t>
      </w:r>
    </w:p>
    <w:p w:rsidR="00D037D6" w:rsidRDefault="00BA21D9" w:rsidP="00D037D6">
      <w:pPr>
        <w:pStyle w:val="ListIndent3"/>
        <w:numPr>
          <w:ilvl w:val="0"/>
          <w:numId w:val="0"/>
        </w:numPr>
        <w:ind w:left="1080"/>
      </w:pPr>
      <w:r>
        <w:t xml:space="preserve">Use the </w:t>
      </w:r>
      <w:r w:rsidRPr="00D037D6">
        <w:rPr>
          <w:b/>
        </w:rPr>
        <w:t>Measurement Text</w:t>
      </w:r>
      <w:r>
        <w:t xml:space="preserve"> area to describe how goal progress will be determined.</w:t>
      </w:r>
      <w:r>
        <w:br/>
        <w:t>Note: This creates</w:t>
      </w:r>
      <w:r>
        <w:t xml:space="preserve"> the “</w:t>
      </w:r>
      <w:r>
        <w:t>measurable</w:t>
      </w:r>
      <w:r>
        <w:t>”</w:t>
      </w:r>
      <w:r>
        <w:t xml:space="preserve"> </w:t>
      </w:r>
      <w:r>
        <w:t>attributes of a</w:t>
      </w:r>
      <w:r w:rsidRPr="00BA21D9">
        <w:t xml:space="preserve"> S</w:t>
      </w:r>
      <w:r w:rsidRPr="00D037D6">
        <w:rPr>
          <w:b/>
          <w:u w:val="single"/>
        </w:rPr>
        <w:t>M</w:t>
      </w:r>
      <w:r w:rsidRPr="00BA21D9">
        <w:t>ART</w:t>
      </w:r>
      <w:r>
        <w:t xml:space="preserve"> goal.</w:t>
      </w:r>
      <w:r w:rsidR="00D037D6">
        <w:br/>
      </w:r>
    </w:p>
    <w:p w:rsidR="00D037D6" w:rsidRDefault="00D037D6" w:rsidP="00D037D6">
      <w:pPr>
        <w:pStyle w:val="ListIndent3"/>
      </w:pPr>
      <w:r>
        <w:t xml:space="preserve">Optional:  Click the </w:t>
      </w:r>
      <w:r w:rsidRPr="00DD0718">
        <w:rPr>
          <w:b/>
        </w:rPr>
        <w:t>Break Goals into Tasks</w:t>
      </w:r>
      <w:r>
        <w:t xml:space="preserve"> button to add individual tasks for the goal.</w:t>
      </w:r>
      <w:r>
        <w:br/>
        <w:t>Note:  This is one way to create the “achievable” attribute of a SM</w:t>
      </w:r>
      <w:r>
        <w:rPr>
          <w:b/>
          <w:u w:val="single"/>
        </w:rPr>
        <w:t>A</w:t>
      </w:r>
      <w:r>
        <w:t>RT goal.</w:t>
      </w:r>
    </w:p>
    <w:p w:rsidR="00C0161A" w:rsidRDefault="00BA21D9" w:rsidP="00D037D6">
      <w:pPr>
        <w:pStyle w:val="ListIndent3"/>
        <w:numPr>
          <w:ilvl w:val="0"/>
          <w:numId w:val="0"/>
        </w:numPr>
        <w:ind w:left="1080"/>
      </w:pPr>
      <w:r>
        <w:br/>
      </w:r>
      <w:r w:rsidR="00C0161A">
        <w:rPr>
          <w:noProof/>
        </w:rPr>
        <w:drawing>
          <wp:inline distT="0" distB="0" distL="0" distR="0" wp14:anchorId="6681D04E" wp14:editId="1D212C8A">
            <wp:extent cx="3971925" cy="24202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1"/>
                    <a:stretch>
                      <a:fillRect/>
                    </a:stretch>
                  </pic:blipFill>
                  <pic:spPr>
                    <a:xfrm>
                      <a:off x="0" y="0"/>
                      <a:ext cx="3975305" cy="2422271"/>
                    </a:xfrm>
                    <a:prstGeom prst="rect">
                      <a:avLst/>
                    </a:prstGeom>
                  </pic:spPr>
                </pic:pic>
              </a:graphicData>
            </a:graphic>
          </wp:inline>
        </w:drawing>
      </w:r>
      <w:r w:rsidR="00D037D6">
        <w:br/>
      </w:r>
    </w:p>
    <w:p w:rsidR="00CC7711" w:rsidRDefault="00A65EC2" w:rsidP="00C0161A">
      <w:pPr>
        <w:pStyle w:val="ListNumber"/>
      </w:pPr>
      <w:r>
        <w:t xml:space="preserve">Click </w:t>
      </w:r>
      <w:r w:rsidRPr="008D30F2">
        <w:rPr>
          <w:b/>
        </w:rPr>
        <w:t>Align</w:t>
      </w:r>
      <w:r>
        <w:t xml:space="preserve"> to a</w:t>
      </w:r>
      <w:r w:rsidR="00CC7711">
        <w:t>lign</w:t>
      </w:r>
      <w:r>
        <w:t xml:space="preserve"> your goal to </w:t>
      </w:r>
      <w:r w:rsidR="00F66773">
        <w:t>one of</w:t>
      </w:r>
      <w:r w:rsidR="00CC7711">
        <w:t xml:space="preserve"> your supervisor’s goal</w:t>
      </w:r>
      <w:r w:rsidR="00F66773">
        <w:t>s</w:t>
      </w:r>
      <w:r w:rsidR="00213572">
        <w:t>.</w:t>
      </w:r>
      <w:r w:rsidR="00771191">
        <w:br/>
        <w:t>Note: This is how to document the “relevant” attribute of a SMA</w:t>
      </w:r>
      <w:r w:rsidR="00771191">
        <w:rPr>
          <w:b/>
          <w:u w:val="single"/>
        </w:rPr>
        <w:t>R</w:t>
      </w:r>
      <w:r w:rsidR="00771191">
        <w:t>T goal.</w:t>
      </w:r>
      <w:r w:rsidR="00213572">
        <w:br/>
      </w:r>
      <w:r w:rsidR="00213572">
        <w:rPr>
          <w:noProof/>
        </w:rPr>
        <w:drawing>
          <wp:inline distT="0" distB="0" distL="0" distR="0" wp14:anchorId="60B3306D" wp14:editId="52A6E847">
            <wp:extent cx="5943600" cy="940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40435"/>
                    </a:xfrm>
                    <a:prstGeom prst="rect">
                      <a:avLst/>
                    </a:prstGeom>
                  </pic:spPr>
                </pic:pic>
              </a:graphicData>
            </a:graphic>
          </wp:inline>
        </w:drawing>
      </w:r>
      <w:r w:rsidR="00213572">
        <w:br/>
      </w:r>
      <w:r w:rsidR="00771191">
        <w:t xml:space="preserve">The </w:t>
      </w:r>
      <w:r w:rsidR="00771191">
        <w:rPr>
          <w:b/>
        </w:rPr>
        <w:t>Alignment</w:t>
      </w:r>
      <w:r w:rsidR="00771191">
        <w:t xml:space="preserve"> window will open</w:t>
      </w:r>
      <w:r>
        <w:t>:</w:t>
      </w:r>
    </w:p>
    <w:p w:rsidR="00771191" w:rsidRDefault="00771191" w:rsidP="00771191">
      <w:pPr>
        <w:pStyle w:val="ListNumber"/>
        <w:numPr>
          <w:ilvl w:val="0"/>
          <w:numId w:val="0"/>
        </w:numPr>
        <w:ind w:left="360"/>
      </w:pPr>
      <w:r>
        <w:rPr>
          <w:noProof/>
        </w:rPr>
        <w:drawing>
          <wp:inline distT="0" distB="0" distL="0" distR="0" wp14:anchorId="29B37034" wp14:editId="4665E034">
            <wp:extent cx="457200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1429" cy="2419048"/>
                    </a:xfrm>
                    <a:prstGeom prst="rect">
                      <a:avLst/>
                    </a:prstGeom>
                  </pic:spPr>
                </pic:pic>
              </a:graphicData>
            </a:graphic>
          </wp:inline>
        </w:drawing>
      </w:r>
    </w:p>
    <w:p w:rsidR="00E046C3" w:rsidRDefault="00A05A17" w:rsidP="00E046C3">
      <w:pPr>
        <w:pStyle w:val="ListIndent2"/>
        <w:numPr>
          <w:ilvl w:val="0"/>
          <w:numId w:val="0"/>
        </w:numPr>
        <w:ind w:left="720" w:hanging="360"/>
      </w:pPr>
      <w:r>
        <w:lastRenderedPageBreak/>
        <w:t>To</w:t>
      </w:r>
      <w:r w:rsidR="00E046C3">
        <w:t xml:space="preserve"> </w:t>
      </w:r>
      <w:r>
        <w:t xml:space="preserve">align </w:t>
      </w:r>
      <w:r w:rsidR="00E046C3">
        <w:t xml:space="preserve">your </w:t>
      </w:r>
      <w:r>
        <w:t xml:space="preserve">goal to one of your </w:t>
      </w:r>
      <w:r w:rsidR="00E046C3">
        <w:t>supervisor’s goals</w:t>
      </w:r>
      <w:r>
        <w:t>, d</w:t>
      </w:r>
      <w:r w:rsidR="00E046C3">
        <w:t>o the following:</w:t>
      </w:r>
    </w:p>
    <w:p w:rsidR="00A65EC2" w:rsidRDefault="00E046C3" w:rsidP="00A65EC2">
      <w:pPr>
        <w:pStyle w:val="ListIndent2"/>
      </w:pPr>
      <w:r>
        <w:t>Use the</w:t>
      </w:r>
      <w:r w:rsidR="005701FE">
        <w:t xml:space="preserve"> </w:t>
      </w:r>
      <w:r w:rsidR="005701FE" w:rsidRPr="008D30F2">
        <w:rPr>
          <w:b/>
        </w:rPr>
        <w:t>Alignment Category</w:t>
      </w:r>
      <w:r w:rsidR="005701FE">
        <w:t xml:space="preserve"> </w:t>
      </w:r>
      <w:r>
        <w:t xml:space="preserve">dropdown and select </w:t>
      </w:r>
      <w:r w:rsidRPr="00A05A17">
        <w:rPr>
          <w:b/>
        </w:rPr>
        <w:t>My Supervisor’s Goals</w:t>
      </w:r>
      <w:r>
        <w:t xml:space="preserve"> </w:t>
      </w:r>
    </w:p>
    <w:p w:rsidR="005701FE" w:rsidRDefault="005701FE" w:rsidP="00A65EC2">
      <w:pPr>
        <w:pStyle w:val="ListIndent2"/>
      </w:pPr>
      <w:proofErr w:type="gramStart"/>
      <w:r>
        <w:t>Hover</w:t>
      </w:r>
      <w:proofErr w:type="gramEnd"/>
      <w:r>
        <w:t xml:space="preserve"> your mouse over the goals in the goal list </w:t>
      </w:r>
      <w:r w:rsidR="00147BA3">
        <w:t>to view details about the goal.</w:t>
      </w:r>
    </w:p>
    <w:p w:rsidR="005701FE" w:rsidRDefault="005701FE" w:rsidP="00A65EC2">
      <w:pPr>
        <w:pStyle w:val="ListIndent2"/>
      </w:pPr>
      <w:r>
        <w:t xml:space="preserve">From the </w:t>
      </w:r>
      <w:r w:rsidR="00147BA3">
        <w:t xml:space="preserve">goals list, select a goal and click </w:t>
      </w:r>
      <w:r w:rsidR="00147BA3" w:rsidRPr="00147BA3">
        <w:rPr>
          <w:b/>
        </w:rPr>
        <w:t>OK</w:t>
      </w:r>
      <w:r w:rsidR="00147BA3">
        <w:t>.</w:t>
      </w:r>
    </w:p>
    <w:p w:rsidR="005701FE" w:rsidRDefault="00E046C3" w:rsidP="005701FE">
      <w:pPr>
        <w:pStyle w:val="ScreenCapture2"/>
      </w:pPr>
      <w:r>
        <w:rPr>
          <w:noProof/>
        </w:rPr>
        <w:drawing>
          <wp:inline distT="0" distB="0" distL="0" distR="0" wp14:anchorId="29BE40D6" wp14:editId="1DA10B37">
            <wp:extent cx="4457700" cy="230414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60667" cy="2305683"/>
                    </a:xfrm>
                    <a:prstGeom prst="rect">
                      <a:avLst/>
                    </a:prstGeom>
                  </pic:spPr>
                </pic:pic>
              </a:graphicData>
            </a:graphic>
          </wp:inline>
        </w:drawing>
      </w:r>
      <w:r w:rsidR="00A05A17">
        <w:br/>
      </w:r>
      <w:r w:rsidR="00A05A17">
        <w:br/>
        <w:t>To align your goal to a goal for your College division, do the following:</w:t>
      </w:r>
    </w:p>
    <w:p w:rsidR="00A05A17" w:rsidRDefault="00A05A17" w:rsidP="00A05A17">
      <w:pPr>
        <w:pStyle w:val="ListIndent2"/>
        <w:numPr>
          <w:ilvl w:val="0"/>
          <w:numId w:val="26"/>
        </w:numPr>
      </w:pPr>
      <w:r>
        <w:t>Leave</w:t>
      </w:r>
      <w:r>
        <w:t xml:space="preserve"> the </w:t>
      </w:r>
      <w:r w:rsidRPr="008D30F2">
        <w:rPr>
          <w:b/>
        </w:rPr>
        <w:t>Alignment Category</w:t>
      </w:r>
      <w:r>
        <w:t xml:space="preserve"> dropdown </w:t>
      </w:r>
      <w:r>
        <w:t xml:space="preserve">set at the default, </w:t>
      </w:r>
      <w:r>
        <w:rPr>
          <w:b/>
        </w:rPr>
        <w:t>Business Goals</w:t>
      </w:r>
      <w:r>
        <w:t xml:space="preserve"> </w:t>
      </w:r>
    </w:p>
    <w:p w:rsidR="00A05A17" w:rsidRDefault="00A05A17" w:rsidP="00A05A17">
      <w:pPr>
        <w:pStyle w:val="ListParagraph"/>
        <w:numPr>
          <w:ilvl w:val="0"/>
          <w:numId w:val="26"/>
        </w:numPr>
      </w:pPr>
      <w:r>
        <w:t xml:space="preserve">From the </w:t>
      </w:r>
      <w:r>
        <w:rPr>
          <w:b/>
        </w:rPr>
        <w:t>Business Organization</w:t>
      </w:r>
      <w:r>
        <w:t xml:space="preserve"> dropdown select the division.</w:t>
      </w:r>
    </w:p>
    <w:p w:rsidR="00432BC5" w:rsidRDefault="00A05A17" w:rsidP="00A05A17">
      <w:pPr>
        <w:pStyle w:val="ListParagraph"/>
        <w:numPr>
          <w:ilvl w:val="0"/>
          <w:numId w:val="26"/>
        </w:numPr>
        <w:rPr>
          <w:b/>
        </w:rPr>
      </w:pPr>
      <w:r>
        <w:t xml:space="preserve">From the goals list for that division, select a goal and click </w:t>
      </w:r>
      <w:r>
        <w:rPr>
          <w:b/>
        </w:rPr>
        <w:t>OK</w:t>
      </w:r>
      <w:r w:rsidR="00432BC5">
        <w:rPr>
          <w:b/>
        </w:rPr>
        <w:t>.</w:t>
      </w:r>
    </w:p>
    <w:p w:rsidR="00A05A17" w:rsidRPr="00432BC5" w:rsidRDefault="00432BC5" w:rsidP="00432BC5">
      <w:pPr>
        <w:ind w:left="360"/>
        <w:rPr>
          <w:b/>
        </w:rPr>
      </w:pPr>
      <w:r w:rsidRPr="00432BC5">
        <w:rPr>
          <w:b/>
        </w:rPr>
        <w:br/>
      </w:r>
      <w:r w:rsidR="00A05A17">
        <w:rPr>
          <w:noProof/>
        </w:rPr>
        <w:drawing>
          <wp:inline distT="0" distB="0" distL="0" distR="0" wp14:anchorId="74DA6166" wp14:editId="78D773BF">
            <wp:extent cx="4388755" cy="2162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02505" cy="2168949"/>
                    </a:xfrm>
                    <a:prstGeom prst="rect">
                      <a:avLst/>
                    </a:prstGeom>
                  </pic:spPr>
                </pic:pic>
              </a:graphicData>
            </a:graphic>
          </wp:inline>
        </w:drawing>
      </w:r>
      <w:r w:rsidR="00A05A17">
        <w:br/>
      </w:r>
    </w:p>
    <w:p w:rsidR="00C0161A" w:rsidRDefault="00357390" w:rsidP="00357390">
      <w:pPr>
        <w:pStyle w:val="ListNumber"/>
      </w:pPr>
      <w:r>
        <w:t xml:space="preserve">To </w:t>
      </w:r>
      <w:r w:rsidRPr="00357390">
        <w:rPr>
          <w:b/>
        </w:rPr>
        <w:t>Save</w:t>
      </w:r>
      <w:r>
        <w:t xml:space="preserve"> your goal cli</w:t>
      </w:r>
      <w:r w:rsidR="00C0161A">
        <w:t xml:space="preserve">ck the </w:t>
      </w:r>
      <w:r w:rsidR="00C0161A" w:rsidRPr="00357390">
        <w:rPr>
          <w:b/>
        </w:rPr>
        <w:t>Save the information button</w:t>
      </w:r>
      <w:r w:rsidR="00C0161A">
        <w:t xml:space="preserve"> to save the goal and continue working, or</w:t>
      </w:r>
    </w:p>
    <w:p w:rsidR="00EB069D" w:rsidRDefault="00986545" w:rsidP="00986545">
      <w:pPr>
        <w:pStyle w:val="ScreenButtoncapture3"/>
        <w:ind w:left="360"/>
      </w:pPr>
      <w:r>
        <w:rPr>
          <w:noProof/>
        </w:rPr>
        <w:drawing>
          <wp:inline distT="0" distB="0" distL="0" distR="0" wp14:anchorId="78E1B3E5" wp14:editId="05BF5A0C">
            <wp:extent cx="428571" cy="40952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8571" cy="409524"/>
                    </a:xfrm>
                    <a:prstGeom prst="rect">
                      <a:avLst/>
                    </a:prstGeom>
                  </pic:spPr>
                </pic:pic>
              </a:graphicData>
            </a:graphic>
          </wp:inline>
        </w:drawing>
      </w:r>
      <w:r>
        <w:rPr>
          <w:b/>
        </w:rPr>
        <w:t xml:space="preserve">  </w:t>
      </w:r>
      <w:r w:rsidR="00C0161A" w:rsidRPr="00986545">
        <w:rPr>
          <w:b/>
          <w:sz w:val="24"/>
        </w:rPr>
        <w:t>Save the information</w:t>
      </w:r>
      <w:r w:rsidR="00C0161A" w:rsidRPr="00986545">
        <w:rPr>
          <w:sz w:val="24"/>
        </w:rPr>
        <w:t xml:space="preserve"> button</w:t>
      </w:r>
    </w:p>
    <w:p w:rsidR="00EB069D" w:rsidRDefault="00EB069D" w:rsidP="00EB069D">
      <w:pPr>
        <w:pStyle w:val="ScreenButtoncapture3"/>
        <w:ind w:left="0"/>
      </w:pPr>
    </w:p>
    <w:p w:rsidR="00C0161A" w:rsidRDefault="00EB069D" w:rsidP="00EB069D">
      <w:pPr>
        <w:pStyle w:val="ListNumber"/>
      </w:pPr>
      <w:r>
        <w:t>To return to the main goal screen c</w:t>
      </w:r>
      <w:r w:rsidR="00C0161A">
        <w:t xml:space="preserve">lick </w:t>
      </w:r>
      <w:r w:rsidR="00C0161A" w:rsidRPr="00EB069D">
        <w:rPr>
          <w:b/>
        </w:rPr>
        <w:t>Go to: Goal Plan</w:t>
      </w:r>
      <w:r w:rsidR="00C0161A">
        <w:t>.</w:t>
      </w:r>
    </w:p>
    <w:p w:rsidR="00C0161A" w:rsidRDefault="00C0161A" w:rsidP="00C0161A">
      <w:pPr>
        <w:pStyle w:val="ScreenButtoncapture3"/>
      </w:pPr>
      <w:r>
        <w:rPr>
          <w:noProof/>
        </w:rPr>
        <w:drawing>
          <wp:inline distT="0" distB="0" distL="0" distR="0" wp14:anchorId="7656C926" wp14:editId="7A6FC0E5">
            <wp:extent cx="387370" cy="20321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7370" cy="203210"/>
                    </a:xfrm>
                    <a:prstGeom prst="rect">
                      <a:avLst/>
                    </a:prstGeom>
                  </pic:spPr>
                </pic:pic>
              </a:graphicData>
            </a:graphic>
          </wp:inline>
        </w:drawing>
      </w:r>
      <w:r>
        <w:t xml:space="preserve"> </w:t>
      </w:r>
      <w:r w:rsidRPr="00E1324C">
        <w:rPr>
          <w:b/>
          <w:sz w:val="24"/>
        </w:rPr>
        <w:t>Go to: Goal Plan</w:t>
      </w:r>
      <w:r w:rsidRPr="00E1324C">
        <w:rPr>
          <w:sz w:val="24"/>
        </w:rPr>
        <w:t xml:space="preserve"> button</w:t>
      </w:r>
    </w:p>
    <w:p w:rsidR="00DF2A77" w:rsidRPr="00282E2C" w:rsidRDefault="00C0161A" w:rsidP="00C0161A">
      <w:pPr>
        <w:pStyle w:val="Heading3"/>
        <w:rPr>
          <w:sz w:val="24"/>
          <w:szCs w:val="24"/>
        </w:rPr>
      </w:pPr>
      <w:bookmarkStart w:id="12" w:name="_Toc412722209"/>
      <w:r w:rsidRPr="00282E2C">
        <w:rPr>
          <w:sz w:val="24"/>
          <w:szCs w:val="24"/>
        </w:rPr>
        <w:lastRenderedPageBreak/>
        <w:t>Editing a Goal</w:t>
      </w:r>
      <w:bookmarkEnd w:id="12"/>
    </w:p>
    <w:p w:rsidR="00D8544D" w:rsidRDefault="00DD0718" w:rsidP="0088168A">
      <w:pPr>
        <w:pStyle w:val="ListNumber"/>
        <w:numPr>
          <w:ilvl w:val="0"/>
          <w:numId w:val="20"/>
        </w:numPr>
      </w:pPr>
      <w:r>
        <w:t xml:space="preserve">From the </w:t>
      </w:r>
      <w:r w:rsidRPr="00DD0718">
        <w:rPr>
          <w:b/>
        </w:rPr>
        <w:t>Goal</w:t>
      </w:r>
      <w:r>
        <w:t xml:space="preserve"> page, select a goal in the </w:t>
      </w:r>
      <w:r w:rsidRPr="00DD0718">
        <w:rPr>
          <w:b/>
        </w:rPr>
        <w:t>Work Area</w:t>
      </w:r>
      <w:r w:rsidRPr="000A72D1">
        <w:t>.</w:t>
      </w:r>
    </w:p>
    <w:p w:rsidR="003725A0" w:rsidRDefault="00225603" w:rsidP="0088168A">
      <w:pPr>
        <w:pStyle w:val="ListNumber"/>
        <w:numPr>
          <w:ilvl w:val="0"/>
          <w:numId w:val="20"/>
        </w:numPr>
      </w:pPr>
      <w:r>
        <w:t xml:space="preserve">The </w:t>
      </w:r>
      <w:r>
        <w:rPr>
          <w:b/>
        </w:rPr>
        <w:t xml:space="preserve">Employee Goal </w:t>
      </w:r>
      <w:r>
        <w:t xml:space="preserve">screen will open. </w:t>
      </w:r>
      <w:r w:rsidR="00DD0718">
        <w:t>Make any necessary edits.</w:t>
      </w:r>
    </w:p>
    <w:p w:rsidR="00DD0718" w:rsidRDefault="003725A0" w:rsidP="0088168A">
      <w:pPr>
        <w:pStyle w:val="ListNumber"/>
        <w:numPr>
          <w:ilvl w:val="0"/>
          <w:numId w:val="20"/>
        </w:numPr>
      </w:pPr>
      <w:r>
        <w:t>If necessary, re-submit your goal plan for approval</w:t>
      </w:r>
      <w:proofErr w:type="gramStart"/>
      <w:r>
        <w:t>.</w:t>
      </w:r>
      <w:r w:rsidR="0014674E">
        <w:t>(</w:t>
      </w:r>
      <w:proofErr w:type="gramEnd"/>
      <w:r w:rsidR="0014674E">
        <w:t>For goal plans that are already approve</w:t>
      </w:r>
      <w:r>
        <w:t>d see the</w:t>
      </w:r>
      <w:r w:rsidR="009D1936">
        <w:t xml:space="preserve"> section below titled</w:t>
      </w:r>
      <w:r>
        <w:t xml:space="preserve"> </w:t>
      </w:r>
      <w:r w:rsidR="009D1936">
        <w:t>“</w:t>
      </w:r>
      <w:r w:rsidR="0014674E">
        <w:t>Edits Requiring Re-approval</w:t>
      </w:r>
      <w:r w:rsidR="009D1936">
        <w:t>”</w:t>
      </w:r>
      <w:r w:rsidR="0014674E">
        <w:t>.)</w:t>
      </w:r>
    </w:p>
    <w:p w:rsidR="00EA4638" w:rsidRDefault="00EA4638" w:rsidP="00EA4638">
      <w:pPr>
        <w:pStyle w:val="Heading3"/>
      </w:pPr>
      <w:bookmarkStart w:id="13" w:name="_Toc412722210"/>
      <w:r>
        <w:t>Requesting Approval</w:t>
      </w:r>
      <w:bookmarkEnd w:id="13"/>
    </w:p>
    <w:p w:rsidR="0014674E" w:rsidRDefault="00BC37D7" w:rsidP="0014674E">
      <w:pPr>
        <w:pStyle w:val="BodyText"/>
      </w:pPr>
      <w:r>
        <w:t>Once you have completed your goal plan, you should submit it your supervisor for approval.</w:t>
      </w:r>
    </w:p>
    <w:p w:rsidR="00EA4638" w:rsidRDefault="00BC37D7" w:rsidP="00EA4638">
      <w:pPr>
        <w:pStyle w:val="BodyText"/>
      </w:pPr>
      <w:r>
        <w:t>To request approval, do the following:</w:t>
      </w:r>
    </w:p>
    <w:p w:rsidR="00BC37D7" w:rsidRDefault="00BC37D7" w:rsidP="0088168A">
      <w:pPr>
        <w:pStyle w:val="ListNumber"/>
        <w:numPr>
          <w:ilvl w:val="0"/>
          <w:numId w:val="22"/>
        </w:numPr>
      </w:pPr>
      <w:r>
        <w:t xml:space="preserve">Click </w:t>
      </w:r>
      <w:r w:rsidR="002D06AB" w:rsidRPr="002D06AB">
        <w:rPr>
          <w:b/>
        </w:rPr>
        <w:t>Request Approval</w:t>
      </w:r>
      <w:r w:rsidR="002D06AB">
        <w:t xml:space="preserve">. The </w:t>
      </w:r>
      <w:r w:rsidR="002D06AB" w:rsidRPr="002D06AB">
        <w:rPr>
          <w:b/>
        </w:rPr>
        <w:t>Confirmation</w:t>
      </w:r>
      <w:r w:rsidR="002D06AB">
        <w:t xml:space="preserve"> dialog box is displayed.</w:t>
      </w:r>
    </w:p>
    <w:p w:rsidR="002D06AB" w:rsidRDefault="002D06AB" w:rsidP="002D06AB">
      <w:pPr>
        <w:pStyle w:val="ScreenCapture2"/>
      </w:pPr>
      <w:r>
        <w:rPr>
          <w:noProof/>
        </w:rPr>
        <w:drawing>
          <wp:inline distT="0" distB="0" distL="0" distR="0" wp14:anchorId="2C480867" wp14:editId="627730F5">
            <wp:extent cx="4552950" cy="19846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stretch>
                      <a:fillRect/>
                    </a:stretch>
                  </pic:blipFill>
                  <pic:spPr>
                    <a:xfrm>
                      <a:off x="0" y="0"/>
                      <a:ext cx="4558536" cy="1987054"/>
                    </a:xfrm>
                    <a:prstGeom prst="rect">
                      <a:avLst/>
                    </a:prstGeom>
                  </pic:spPr>
                </pic:pic>
              </a:graphicData>
            </a:graphic>
          </wp:inline>
        </w:drawing>
      </w:r>
    </w:p>
    <w:p w:rsidR="002D06AB" w:rsidRDefault="002D06AB" w:rsidP="002D06AB">
      <w:pPr>
        <w:pStyle w:val="ListNumber"/>
      </w:pPr>
      <w:r>
        <w:t xml:space="preserve">In the </w:t>
      </w:r>
      <w:r w:rsidRPr="000B2FDA">
        <w:rPr>
          <w:b/>
        </w:rPr>
        <w:t>Confirmation</w:t>
      </w:r>
      <w:r>
        <w:t xml:space="preserve"> dialog box, click </w:t>
      </w:r>
      <w:r w:rsidRPr="002D06AB">
        <w:rPr>
          <w:b/>
        </w:rPr>
        <w:t>OK</w:t>
      </w:r>
      <w:r>
        <w:t>.</w:t>
      </w:r>
    </w:p>
    <w:p w:rsidR="002D06AB" w:rsidRDefault="002D06AB" w:rsidP="002D06AB">
      <w:pPr>
        <w:pStyle w:val="ScreenCapture2"/>
      </w:pPr>
      <w:r>
        <w:rPr>
          <w:noProof/>
        </w:rPr>
        <w:drawing>
          <wp:inline distT="0" distB="0" distL="0" distR="0" wp14:anchorId="119E032B" wp14:editId="75EC4C21">
            <wp:extent cx="3354636" cy="1104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9"/>
                    <a:stretch>
                      <a:fillRect/>
                    </a:stretch>
                  </pic:blipFill>
                  <pic:spPr>
                    <a:xfrm>
                      <a:off x="0" y="0"/>
                      <a:ext cx="3353527" cy="1104535"/>
                    </a:xfrm>
                    <a:prstGeom prst="rect">
                      <a:avLst/>
                    </a:prstGeom>
                  </pic:spPr>
                </pic:pic>
              </a:graphicData>
            </a:graphic>
          </wp:inline>
        </w:drawing>
      </w:r>
    </w:p>
    <w:p w:rsidR="0014674E" w:rsidRPr="003725A0" w:rsidRDefault="006153AE" w:rsidP="003725A0">
      <w:pPr>
        <w:pStyle w:val="Heading3"/>
      </w:pPr>
      <w:r>
        <w:br/>
      </w:r>
      <w:r w:rsidR="0014674E" w:rsidRPr="0014674E">
        <w:t>Edits Requiring Re-approval</w:t>
      </w:r>
    </w:p>
    <w:p w:rsidR="0014674E" w:rsidRDefault="004C5962" w:rsidP="0014674E">
      <w:pPr>
        <w:pStyle w:val="BodyText"/>
      </w:pPr>
      <w:r>
        <w:t>If your goal plan is alread</w:t>
      </w:r>
      <w:r w:rsidR="00AE4A82">
        <w:t xml:space="preserve">y approved and you make any of the following changes, you will need to </w:t>
      </w:r>
      <w:r>
        <w:t>submit it</w:t>
      </w:r>
      <w:r w:rsidR="0014674E">
        <w:t xml:space="preserve"> </w:t>
      </w:r>
      <w:r w:rsidR="00AE4A82">
        <w:t xml:space="preserve">to your supervisor </w:t>
      </w:r>
      <w:r w:rsidR="0014674E">
        <w:t xml:space="preserve">for </w:t>
      </w:r>
      <w:r>
        <w:t>re-</w:t>
      </w:r>
      <w:r w:rsidR="0014674E">
        <w:t>approval.</w:t>
      </w:r>
    </w:p>
    <w:p w:rsidR="0014674E" w:rsidRDefault="0014674E" w:rsidP="0014674E">
      <w:pPr>
        <w:pStyle w:val="BodyText"/>
        <w:numPr>
          <w:ilvl w:val="0"/>
          <w:numId w:val="25"/>
        </w:numPr>
      </w:pPr>
      <w:r>
        <w:t>Add or remove a goal.</w:t>
      </w:r>
      <w:r w:rsidR="004C5962">
        <w:t xml:space="preserve"> (See item c. below for removing a goal.)</w:t>
      </w:r>
    </w:p>
    <w:p w:rsidR="0014674E" w:rsidRDefault="0014674E" w:rsidP="0014674E">
      <w:pPr>
        <w:pStyle w:val="BodyText"/>
        <w:numPr>
          <w:ilvl w:val="0"/>
          <w:numId w:val="25"/>
        </w:numPr>
      </w:pPr>
      <w:r>
        <w:t>Change either the start or due date for a goal.</w:t>
      </w:r>
    </w:p>
    <w:p w:rsidR="004C5962" w:rsidRDefault="004C5962" w:rsidP="00821FA7">
      <w:pPr>
        <w:pStyle w:val="BodyText"/>
        <w:numPr>
          <w:ilvl w:val="0"/>
          <w:numId w:val="25"/>
        </w:numPr>
      </w:pPr>
      <w:r>
        <w:t>Change whether or not the goal is included in your performance evaluation.</w:t>
      </w:r>
      <w:bookmarkStart w:id="14" w:name="_Toc412471447"/>
      <w:r w:rsidR="002B56F9">
        <w:br/>
      </w:r>
      <w:r w:rsidR="002B56F9">
        <w:br/>
      </w:r>
      <w:r w:rsidR="002B56F9">
        <w:br/>
      </w:r>
    </w:p>
    <w:p w:rsidR="000A72D1" w:rsidRPr="004C5962" w:rsidRDefault="000A72D1" w:rsidP="004C5962">
      <w:pPr>
        <w:pStyle w:val="BodyText"/>
        <w:rPr>
          <w:rFonts w:ascii="Century Gothic" w:hAnsi="Century Gothic" w:cs="Arial"/>
          <w:b/>
          <w:bCs/>
          <w:iCs/>
          <w:color w:val="403152" w:themeColor="accent4" w:themeShade="80"/>
          <w:kern w:val="32"/>
          <w:sz w:val="28"/>
          <w:szCs w:val="28"/>
        </w:rPr>
      </w:pPr>
      <w:r w:rsidRPr="004C5962">
        <w:rPr>
          <w:rFonts w:ascii="Century Gothic" w:hAnsi="Century Gothic" w:cs="Arial"/>
          <w:b/>
          <w:bCs/>
          <w:iCs/>
          <w:color w:val="403152" w:themeColor="accent4" w:themeShade="80"/>
          <w:kern w:val="32"/>
          <w:sz w:val="28"/>
          <w:szCs w:val="28"/>
        </w:rPr>
        <w:lastRenderedPageBreak/>
        <w:t xml:space="preserve">Additional </w:t>
      </w:r>
      <w:bookmarkEnd w:id="14"/>
      <w:r w:rsidR="00361750" w:rsidRPr="004C5962">
        <w:rPr>
          <w:rFonts w:ascii="Century Gothic" w:hAnsi="Century Gothic" w:cs="Arial"/>
          <w:b/>
          <w:bCs/>
          <w:iCs/>
          <w:color w:val="403152" w:themeColor="accent4" w:themeShade="80"/>
          <w:kern w:val="32"/>
          <w:sz w:val="28"/>
          <w:szCs w:val="28"/>
        </w:rPr>
        <w:t>Functions</w:t>
      </w:r>
    </w:p>
    <w:p w:rsidR="00821FA7" w:rsidRPr="00821FA7" w:rsidRDefault="00821FA7" w:rsidP="00821FA7">
      <w:pPr>
        <w:pStyle w:val="Heading3"/>
      </w:pPr>
      <w:bookmarkStart w:id="15" w:name="_Toc412722211"/>
      <w:r>
        <w:t xml:space="preserve">General </w:t>
      </w:r>
      <w:r w:rsidR="00361750">
        <w:t>Functions</w:t>
      </w:r>
      <w:bookmarkEnd w:id="15"/>
    </w:p>
    <w:p w:rsidR="000A72D1" w:rsidRDefault="000A72D1" w:rsidP="000A72D1">
      <w:pPr>
        <w:pStyle w:val="BodyText"/>
      </w:pPr>
    </w:p>
    <w:p w:rsidR="000A72D1" w:rsidRDefault="00A94711" w:rsidP="000A72D1">
      <w:pPr>
        <w:pStyle w:val="ListIndent"/>
      </w:pPr>
      <w:r>
        <w:rPr>
          <w:b/>
        </w:rPr>
        <w:t>Quick Progress Update</w:t>
      </w:r>
      <w:proofErr w:type="gramStart"/>
      <w:r>
        <w:rPr>
          <w:b/>
        </w:rPr>
        <w:t>:</w:t>
      </w:r>
      <w:proofErr w:type="gramEnd"/>
      <w:r>
        <w:rPr>
          <w:b/>
        </w:rPr>
        <w:br/>
      </w:r>
      <w:r w:rsidR="00AE4A82">
        <w:t xml:space="preserve">From the main goal screen </w:t>
      </w:r>
      <w:r w:rsidR="000A72D1">
        <w:t xml:space="preserve">Use the </w:t>
      </w:r>
      <w:r w:rsidR="000A72D1" w:rsidRPr="000B2FDA">
        <w:rPr>
          <w:b/>
        </w:rPr>
        <w:t>Progress</w:t>
      </w:r>
      <w:r w:rsidR="000A72D1">
        <w:t xml:space="preserve"> dropdown to adjust the progress towards your goal.</w:t>
      </w:r>
      <w:r>
        <w:br/>
      </w:r>
      <w:r>
        <w:rPr>
          <w:noProof/>
        </w:rPr>
        <w:drawing>
          <wp:inline distT="0" distB="0" distL="0" distR="0" wp14:anchorId="295F6E26" wp14:editId="7E002E54">
            <wp:extent cx="5943600" cy="1555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555115"/>
                    </a:xfrm>
                    <a:prstGeom prst="rect">
                      <a:avLst/>
                    </a:prstGeom>
                  </pic:spPr>
                </pic:pic>
              </a:graphicData>
            </a:graphic>
          </wp:inline>
        </w:drawing>
      </w:r>
    </w:p>
    <w:p w:rsidR="000A72D1" w:rsidRDefault="000A72D1" w:rsidP="000A72D1">
      <w:pPr>
        <w:pStyle w:val="ScreenCapture2"/>
      </w:pPr>
    </w:p>
    <w:p w:rsidR="000A72D1" w:rsidRDefault="00A94711" w:rsidP="000A72D1">
      <w:pPr>
        <w:pStyle w:val="ListIndent"/>
      </w:pPr>
      <w:r>
        <w:rPr>
          <w:b/>
        </w:rPr>
        <w:t xml:space="preserve">Flag Goals as Recently Modified </w:t>
      </w:r>
      <w:r>
        <w:rPr>
          <w:b/>
        </w:rPr>
        <w:br/>
      </w:r>
      <w:r w:rsidR="000A72D1">
        <w:t>Click the checkbox to flag goals.</w:t>
      </w:r>
      <w:r w:rsidR="004C5962">
        <w:t xml:space="preserve"> (</w:t>
      </w:r>
      <w:r>
        <w:t>This a</w:t>
      </w:r>
      <w:r w:rsidR="004C5962">
        <w:t>llows your supervisor to see which goals have been changed.)</w:t>
      </w:r>
    </w:p>
    <w:p w:rsidR="00DD3DF9" w:rsidRDefault="000A72D1" w:rsidP="000A72D1">
      <w:pPr>
        <w:pStyle w:val="ScreenCapture2"/>
      </w:pPr>
      <w:r>
        <w:rPr>
          <w:noProof/>
        </w:rPr>
        <w:drawing>
          <wp:inline distT="0" distB="0" distL="0" distR="0" wp14:anchorId="24DC2CEB" wp14:editId="2DB3FB4E">
            <wp:extent cx="2222614" cy="17145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22614" cy="171459"/>
                    </a:xfrm>
                    <a:prstGeom prst="rect">
                      <a:avLst/>
                    </a:prstGeom>
                  </pic:spPr>
                </pic:pic>
              </a:graphicData>
            </a:graphic>
          </wp:inline>
        </w:drawing>
      </w:r>
    </w:p>
    <w:p w:rsidR="000A72D1" w:rsidRDefault="000A72D1" w:rsidP="00DD3DF9"/>
    <w:p w:rsidR="000A72D1" w:rsidRDefault="00A94711" w:rsidP="000A72D1">
      <w:pPr>
        <w:pStyle w:val="ListIndent"/>
      </w:pPr>
      <w:r>
        <w:rPr>
          <w:b/>
        </w:rPr>
        <w:t>Remove Goals from Your Goal Plan</w:t>
      </w:r>
      <w:r>
        <w:rPr>
          <w:b/>
        </w:rPr>
        <w:br/>
      </w:r>
      <w:proofErr w:type="gramStart"/>
      <w:r>
        <w:t xml:space="preserve">Use </w:t>
      </w:r>
      <w:r w:rsidR="000A72D1">
        <w:t xml:space="preserve"> </w:t>
      </w:r>
      <w:r w:rsidR="000A72D1" w:rsidRPr="000B2FDA">
        <w:rPr>
          <w:b/>
        </w:rPr>
        <w:t>Remove</w:t>
      </w:r>
      <w:proofErr w:type="gramEnd"/>
      <w:r w:rsidR="000A72D1">
        <w:t xml:space="preserve"> </w:t>
      </w:r>
      <w:r w:rsidR="000A72D1" w:rsidRPr="00A94711">
        <w:rPr>
          <w:b/>
        </w:rPr>
        <w:t>this Item</w:t>
      </w:r>
      <w:r w:rsidR="000A72D1">
        <w:t xml:space="preserve"> icon </w:t>
      </w:r>
      <w:r>
        <w:rPr>
          <w:noProof/>
        </w:rPr>
        <w:drawing>
          <wp:inline distT="0" distB="0" distL="0" distR="0" wp14:anchorId="7DE7B221" wp14:editId="3CA984F7">
            <wp:extent cx="219075" cy="1428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t xml:space="preserve"> </w:t>
      </w:r>
      <w:r w:rsidR="000A72D1">
        <w:t>to remove a selected goal.</w:t>
      </w:r>
      <w:r>
        <w:t xml:space="preserve"> (You will be prompted to confirm.)</w:t>
      </w:r>
    </w:p>
    <w:p w:rsidR="000A72D1" w:rsidRDefault="000A72D1" w:rsidP="000A72D1">
      <w:pPr>
        <w:pStyle w:val="ScreenCapture2"/>
      </w:pPr>
    </w:p>
    <w:p w:rsidR="000A72D1" w:rsidRDefault="004C5962" w:rsidP="00592731">
      <w:pPr>
        <w:pStyle w:val="Heading2"/>
      </w:pPr>
      <w:bookmarkStart w:id="16" w:name="_Toc412471448"/>
      <w:bookmarkStart w:id="17" w:name="_Toc412722212"/>
      <w:r>
        <w:lastRenderedPageBreak/>
        <w:t>Supervisor Function</w:t>
      </w:r>
      <w:r w:rsidR="00821FA7">
        <w:t>s</w:t>
      </w:r>
      <w:bookmarkEnd w:id="16"/>
      <w:bookmarkEnd w:id="17"/>
    </w:p>
    <w:p w:rsidR="00BF7A5B" w:rsidRPr="00BF7A5B" w:rsidRDefault="00BF7A5B" w:rsidP="00592731">
      <w:pPr>
        <w:pStyle w:val="Heading3"/>
        <w:rPr>
          <w:rFonts w:ascii="Calibri" w:hAnsi="Calibri" w:cs="Times New Roman"/>
          <w:b w:val="0"/>
          <w:bCs w:val="0"/>
          <w:color w:val="auto"/>
          <w:sz w:val="24"/>
          <w:szCs w:val="24"/>
        </w:rPr>
      </w:pPr>
      <w:bookmarkStart w:id="18" w:name="_Toc412722213"/>
      <w:r w:rsidRPr="00BF7A5B">
        <w:rPr>
          <w:rFonts w:ascii="Calibri" w:hAnsi="Calibri" w:cs="Times New Roman"/>
          <w:b w:val="0"/>
          <w:bCs w:val="0"/>
          <w:color w:val="auto"/>
          <w:sz w:val="24"/>
          <w:szCs w:val="24"/>
        </w:rPr>
        <w:t xml:space="preserve">Without the goal plan, you and the employee will be unable to submit the </w:t>
      </w:r>
      <w:r>
        <w:rPr>
          <w:rFonts w:ascii="Calibri" w:hAnsi="Calibri" w:cs="Times New Roman"/>
          <w:b w:val="0"/>
          <w:bCs w:val="0"/>
          <w:color w:val="auto"/>
          <w:sz w:val="24"/>
          <w:szCs w:val="24"/>
        </w:rPr>
        <w:t xml:space="preserve">performance </w:t>
      </w:r>
      <w:r w:rsidRPr="00BF7A5B">
        <w:rPr>
          <w:rFonts w:ascii="Calibri" w:hAnsi="Calibri" w:cs="Times New Roman"/>
          <w:b w:val="0"/>
          <w:bCs w:val="0"/>
          <w:color w:val="auto"/>
          <w:sz w:val="24"/>
          <w:szCs w:val="24"/>
        </w:rPr>
        <w:t xml:space="preserve">evaluation.  Therefore, it is your responsibility, as the supervisor, to ensure that your direct reports have goal plans so that the performance evaluation can be completed.  </w:t>
      </w:r>
    </w:p>
    <w:p w:rsidR="00E7683E" w:rsidRDefault="00E7683E" w:rsidP="00592731">
      <w:pPr>
        <w:pStyle w:val="Heading3"/>
      </w:pPr>
      <w:r>
        <w:t xml:space="preserve">Assigning a </w:t>
      </w:r>
      <w:r w:rsidR="00EE636B">
        <w:t>Goal</w:t>
      </w:r>
      <w:bookmarkEnd w:id="18"/>
    </w:p>
    <w:p w:rsidR="00B47306" w:rsidRDefault="00B47306" w:rsidP="0088168A">
      <w:pPr>
        <w:pStyle w:val="ListNumber"/>
        <w:numPr>
          <w:ilvl w:val="0"/>
          <w:numId w:val="21"/>
        </w:numPr>
      </w:pPr>
      <w:r>
        <w:t>Create a new goal by following the instructions above.</w:t>
      </w:r>
      <w:r>
        <w:br/>
        <w:t xml:space="preserve">Note: Your goals and those you assign are listed together on the main goal page. If this goal is to be assigned to one or more direct reports, add their initials to the goal name so that you are able to quickly locate it later. </w:t>
      </w:r>
    </w:p>
    <w:p w:rsidR="00EE636B" w:rsidRDefault="00B47306" w:rsidP="0088168A">
      <w:pPr>
        <w:pStyle w:val="ListNumber"/>
        <w:numPr>
          <w:ilvl w:val="0"/>
          <w:numId w:val="21"/>
        </w:numPr>
      </w:pPr>
      <w:r>
        <w:t>After creating it, return to the main goal page and select it</w:t>
      </w:r>
      <w:r w:rsidR="00EE636B">
        <w:t xml:space="preserve"> by clicking the </w:t>
      </w:r>
      <w:r w:rsidR="00EE636B" w:rsidRPr="006C5F6C">
        <w:rPr>
          <w:b/>
        </w:rPr>
        <w:t>checkbox</w:t>
      </w:r>
      <w:r w:rsidR="006C5F6C">
        <w:t xml:space="preserve"> next to the name of the goal</w:t>
      </w:r>
      <w:r w:rsidR="00EE636B">
        <w:t>.</w:t>
      </w:r>
    </w:p>
    <w:p w:rsidR="00EE636B" w:rsidRDefault="0054593D" w:rsidP="0088168A">
      <w:pPr>
        <w:pStyle w:val="ListNumber"/>
        <w:numPr>
          <w:ilvl w:val="0"/>
          <w:numId w:val="21"/>
        </w:numPr>
      </w:pPr>
      <w:r>
        <w:t xml:space="preserve">Click the </w:t>
      </w:r>
      <w:r w:rsidRPr="0054593D">
        <w:rPr>
          <w:b/>
        </w:rPr>
        <w:t>Assign the selected goal to my direct reports</w:t>
      </w:r>
      <w:r>
        <w:t xml:space="preserve"> icon. </w:t>
      </w:r>
      <w:r w:rsidR="006C5F6C">
        <w:t xml:space="preserve">The </w:t>
      </w:r>
      <w:r w:rsidR="006C5F6C" w:rsidRPr="0054593D">
        <w:rPr>
          <w:b/>
        </w:rPr>
        <w:t>Goal Assignment</w:t>
      </w:r>
      <w:r w:rsidR="006C5F6C">
        <w:t xml:space="preserve"> dialog box is displayed.</w:t>
      </w:r>
    </w:p>
    <w:p w:rsidR="0054593D" w:rsidRDefault="006C5F6C" w:rsidP="006C5F6C">
      <w:pPr>
        <w:pStyle w:val="ScreenButtoncapture"/>
      </w:pPr>
      <w:r>
        <w:rPr>
          <w:noProof/>
        </w:rPr>
        <w:drawing>
          <wp:inline distT="0" distB="0" distL="0" distR="0" wp14:anchorId="3E96BB06" wp14:editId="6C589473">
            <wp:extent cx="352381" cy="304762"/>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2381" cy="304762"/>
                    </a:xfrm>
                    <a:prstGeom prst="rect">
                      <a:avLst/>
                    </a:prstGeom>
                  </pic:spPr>
                </pic:pic>
              </a:graphicData>
            </a:graphic>
          </wp:inline>
        </w:drawing>
      </w:r>
      <w:r>
        <w:rPr>
          <w:b/>
        </w:rPr>
        <w:t xml:space="preserve">  </w:t>
      </w:r>
      <w:r w:rsidR="0054593D" w:rsidRPr="0054593D">
        <w:rPr>
          <w:b/>
        </w:rPr>
        <w:t xml:space="preserve">Assign the selected goal to my direct reports </w:t>
      </w:r>
      <w:r w:rsidR="0054593D">
        <w:t>icon</w:t>
      </w:r>
    </w:p>
    <w:p w:rsidR="0054593D" w:rsidRDefault="0054593D" w:rsidP="0054593D">
      <w:pPr>
        <w:pStyle w:val="ListNumber"/>
      </w:pPr>
      <w:r>
        <w:t xml:space="preserve">Click the </w:t>
      </w:r>
      <w:r w:rsidRPr="0054593D">
        <w:rPr>
          <w:b/>
        </w:rPr>
        <w:t>Selected Employees</w:t>
      </w:r>
      <w:r>
        <w:t xml:space="preserve"> icon. The </w:t>
      </w:r>
      <w:r w:rsidR="0013417F" w:rsidRPr="0013417F">
        <w:rPr>
          <w:b/>
        </w:rPr>
        <w:t>P</w:t>
      </w:r>
      <w:r w:rsidRPr="0013417F">
        <w:rPr>
          <w:b/>
        </w:rPr>
        <w:t>eople Selector</w:t>
      </w:r>
      <w:r>
        <w:t xml:space="preserve"> dialog box is displayed. </w:t>
      </w:r>
    </w:p>
    <w:p w:rsidR="0054593D" w:rsidRDefault="0054593D" w:rsidP="0054593D">
      <w:pPr>
        <w:pStyle w:val="ScreenButtoncapture"/>
      </w:pPr>
      <w:r>
        <w:rPr>
          <w:noProof/>
        </w:rPr>
        <w:drawing>
          <wp:inline distT="0" distB="0" distL="0" distR="0" wp14:anchorId="39776000" wp14:editId="33AAC0E2">
            <wp:extent cx="254013" cy="222261"/>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013" cy="222261"/>
                    </a:xfrm>
                    <a:prstGeom prst="rect">
                      <a:avLst/>
                    </a:prstGeom>
                  </pic:spPr>
                </pic:pic>
              </a:graphicData>
            </a:graphic>
          </wp:inline>
        </w:drawing>
      </w:r>
      <w:r w:rsidR="006C5F6C">
        <w:rPr>
          <w:b/>
        </w:rPr>
        <w:t xml:space="preserve"> </w:t>
      </w:r>
      <w:r w:rsidRPr="0054593D">
        <w:rPr>
          <w:b/>
        </w:rPr>
        <w:t>Selected Employees</w:t>
      </w:r>
      <w:r>
        <w:t xml:space="preserve"> icon</w:t>
      </w:r>
    </w:p>
    <w:p w:rsidR="0013417F" w:rsidRDefault="00855887" w:rsidP="0013417F">
      <w:pPr>
        <w:pStyle w:val="ListNumber"/>
      </w:pPr>
      <w:r>
        <w:t xml:space="preserve">Click the checkbox next to the name of the employee or </w:t>
      </w:r>
      <w:r w:rsidR="006C5F6C">
        <w:t>employees you want to assign the</w:t>
      </w:r>
      <w:r>
        <w:t xml:space="preserve"> goal to. </w:t>
      </w:r>
    </w:p>
    <w:p w:rsidR="00855887" w:rsidRDefault="00855887" w:rsidP="0013417F">
      <w:pPr>
        <w:pStyle w:val="ListNumber"/>
      </w:pPr>
      <w:r>
        <w:t xml:space="preserve">Click the </w:t>
      </w:r>
      <w:r w:rsidRPr="00855887">
        <w:rPr>
          <w:b/>
        </w:rPr>
        <w:t>Add to Selection</w:t>
      </w:r>
      <w:r>
        <w:t xml:space="preserve"> icon.</w:t>
      </w:r>
    </w:p>
    <w:p w:rsidR="00855887" w:rsidRDefault="00855887" w:rsidP="00855887">
      <w:pPr>
        <w:pStyle w:val="ScreenButtoncapture"/>
      </w:pPr>
      <w:r>
        <w:rPr>
          <w:noProof/>
        </w:rPr>
        <w:drawing>
          <wp:inline distT="0" distB="0" distL="0" distR="0" wp14:anchorId="38B6729F" wp14:editId="4A581368">
            <wp:extent cx="419122" cy="22861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9122" cy="228612"/>
                    </a:xfrm>
                    <a:prstGeom prst="rect">
                      <a:avLst/>
                    </a:prstGeom>
                  </pic:spPr>
                </pic:pic>
              </a:graphicData>
            </a:graphic>
          </wp:inline>
        </w:drawing>
      </w:r>
      <w:r w:rsidRPr="00855887">
        <w:rPr>
          <w:b/>
        </w:rPr>
        <w:t xml:space="preserve"> Add to Selection</w:t>
      </w:r>
      <w:r>
        <w:t xml:space="preserve"> icon</w:t>
      </w:r>
    </w:p>
    <w:p w:rsidR="00855887" w:rsidRDefault="00855887" w:rsidP="00855887">
      <w:pPr>
        <w:pStyle w:val="ListNumber"/>
      </w:pPr>
      <w:r>
        <w:t xml:space="preserve">Click </w:t>
      </w:r>
      <w:r w:rsidRPr="00855887">
        <w:rPr>
          <w:b/>
        </w:rPr>
        <w:t>Select</w:t>
      </w:r>
      <w:r>
        <w:t>.</w:t>
      </w:r>
      <w:r w:rsidR="002B0214">
        <w:br/>
      </w:r>
      <w:r w:rsidR="002B0214">
        <w:rPr>
          <w:noProof/>
        </w:rPr>
        <w:drawing>
          <wp:inline distT="0" distB="0" distL="0" distR="0" wp14:anchorId="045A7600" wp14:editId="198B6EE4">
            <wp:extent cx="5943600" cy="29502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50210"/>
                    </a:xfrm>
                    <a:prstGeom prst="rect">
                      <a:avLst/>
                    </a:prstGeom>
                  </pic:spPr>
                </pic:pic>
              </a:graphicData>
            </a:graphic>
          </wp:inline>
        </w:drawing>
      </w:r>
    </w:p>
    <w:p w:rsidR="008D6BF9" w:rsidRDefault="008D6BF9" w:rsidP="00855887">
      <w:pPr>
        <w:pStyle w:val="ListNumber"/>
      </w:pPr>
      <w:r>
        <w:t xml:space="preserve">In the </w:t>
      </w:r>
      <w:r w:rsidRPr="000B2FDA">
        <w:rPr>
          <w:b/>
        </w:rPr>
        <w:t>Goal Assignment</w:t>
      </w:r>
      <w:r>
        <w:t xml:space="preserve"> dialog box, click </w:t>
      </w:r>
      <w:r w:rsidRPr="008D6BF9">
        <w:rPr>
          <w:b/>
        </w:rPr>
        <w:t>OK</w:t>
      </w:r>
      <w:r>
        <w:rPr>
          <w:b/>
        </w:rPr>
        <w:t xml:space="preserve"> </w:t>
      </w:r>
      <w:r>
        <w:t xml:space="preserve">and click </w:t>
      </w:r>
      <w:r w:rsidRPr="008D6BF9">
        <w:rPr>
          <w:b/>
        </w:rPr>
        <w:t>OK</w:t>
      </w:r>
      <w:r>
        <w:t xml:space="preserve"> again to confirm.</w:t>
      </w:r>
    </w:p>
    <w:p w:rsidR="00821FA7" w:rsidRDefault="00945E6C" w:rsidP="00592731">
      <w:pPr>
        <w:pStyle w:val="Heading3"/>
      </w:pPr>
      <w:bookmarkStart w:id="19" w:name="_Toc412722214"/>
      <w:r>
        <w:lastRenderedPageBreak/>
        <w:t>Working</w:t>
      </w:r>
      <w:r w:rsidR="00592731">
        <w:t xml:space="preserve"> with a Direct Reports’ Goals</w:t>
      </w:r>
      <w:bookmarkEnd w:id="19"/>
    </w:p>
    <w:p w:rsidR="00592731" w:rsidRDefault="00945E6C" w:rsidP="0088168A">
      <w:pPr>
        <w:pStyle w:val="ListNumber"/>
        <w:numPr>
          <w:ilvl w:val="0"/>
          <w:numId w:val="23"/>
        </w:numPr>
      </w:pPr>
      <w:r>
        <w:t xml:space="preserve">From the </w:t>
      </w:r>
      <w:r w:rsidRPr="000B2FDA">
        <w:rPr>
          <w:b/>
        </w:rPr>
        <w:t>Goal</w:t>
      </w:r>
      <w:r>
        <w:t xml:space="preserve"> page, click the </w:t>
      </w:r>
      <w:r w:rsidRPr="000B2FDA">
        <w:rPr>
          <w:b/>
        </w:rPr>
        <w:t>Employee</w:t>
      </w:r>
      <w:r>
        <w:t xml:space="preserve"> dropdown. </w:t>
      </w:r>
    </w:p>
    <w:p w:rsidR="00945E6C" w:rsidRDefault="00945E6C" w:rsidP="0088168A">
      <w:pPr>
        <w:pStyle w:val="ListNumber"/>
        <w:numPr>
          <w:ilvl w:val="0"/>
          <w:numId w:val="21"/>
        </w:numPr>
      </w:pPr>
      <w:r>
        <w:t>Select the employee whose goals you want to work with.</w:t>
      </w:r>
    </w:p>
    <w:p w:rsidR="00945E6C" w:rsidRDefault="00E32A42" w:rsidP="00E32A42">
      <w:pPr>
        <w:pStyle w:val="ScreenCapture2"/>
      </w:pPr>
      <w:r w:rsidRPr="00E32A42">
        <w:rPr>
          <w:noProof/>
        </w:rPr>
        <w:drawing>
          <wp:inline distT="0" distB="0" distL="0" distR="0" wp14:anchorId="53DC85AA" wp14:editId="4E00AE30">
            <wp:extent cx="3557016" cy="149047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
                    <a:stretch>
                      <a:fillRect/>
                    </a:stretch>
                  </pic:blipFill>
                  <pic:spPr>
                    <a:xfrm>
                      <a:off x="0" y="0"/>
                      <a:ext cx="3557016" cy="1490472"/>
                    </a:xfrm>
                    <a:prstGeom prst="rect">
                      <a:avLst/>
                    </a:prstGeom>
                  </pic:spPr>
                </pic:pic>
              </a:graphicData>
            </a:graphic>
          </wp:inline>
        </w:drawing>
      </w:r>
    </w:p>
    <w:p w:rsidR="00953AB3" w:rsidRDefault="00953AB3" w:rsidP="00E32A42">
      <w:pPr>
        <w:pStyle w:val="ListNumber"/>
      </w:pPr>
      <w:r>
        <w:t xml:space="preserve">Do any or all of the following: </w:t>
      </w:r>
    </w:p>
    <w:p w:rsidR="00E32A42" w:rsidRDefault="00E32A42" w:rsidP="00953AB3">
      <w:pPr>
        <w:pStyle w:val="ListBullet2"/>
      </w:pPr>
      <w:r>
        <w:t>If necessary, click the name of the goal to edit it.</w:t>
      </w:r>
    </w:p>
    <w:p w:rsidR="0099232B" w:rsidRDefault="0026532F" w:rsidP="00953AB3">
      <w:pPr>
        <w:pStyle w:val="ListBullet2"/>
      </w:pPr>
      <w:r w:rsidRPr="0026532F">
        <w:rPr>
          <w:b/>
        </w:rPr>
        <w:t>Add new goal</w:t>
      </w:r>
      <w:r>
        <w:t xml:space="preserve"> - </w:t>
      </w:r>
      <w:r w:rsidR="0099232B">
        <w:t xml:space="preserve">Click the </w:t>
      </w:r>
      <w:r w:rsidR="00953AB3" w:rsidRPr="00953AB3">
        <w:rPr>
          <w:b/>
        </w:rPr>
        <w:t>Add new goal</w:t>
      </w:r>
      <w:r w:rsidR="00953AB3">
        <w:t xml:space="preserve"> icon to add a goal to the goal plan.</w:t>
      </w:r>
    </w:p>
    <w:p w:rsidR="00953AB3" w:rsidRDefault="00953AB3" w:rsidP="00953AB3">
      <w:pPr>
        <w:pStyle w:val="ScreenButtoncapture3"/>
      </w:pPr>
      <w:r>
        <w:rPr>
          <w:noProof/>
        </w:rPr>
        <w:drawing>
          <wp:inline distT="0" distB="0" distL="0" distR="0" wp14:anchorId="0B2742B4" wp14:editId="7C36B001">
            <wp:extent cx="215911" cy="2095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5911" cy="209561"/>
                    </a:xfrm>
                    <a:prstGeom prst="rect">
                      <a:avLst/>
                    </a:prstGeom>
                  </pic:spPr>
                </pic:pic>
              </a:graphicData>
            </a:graphic>
          </wp:inline>
        </w:drawing>
      </w:r>
      <w:r>
        <w:t xml:space="preserve"> </w:t>
      </w:r>
      <w:r w:rsidRPr="00953AB3">
        <w:rPr>
          <w:b/>
        </w:rPr>
        <w:t>Add new goal</w:t>
      </w:r>
      <w:r>
        <w:t xml:space="preserve"> icon</w:t>
      </w:r>
    </w:p>
    <w:p w:rsidR="00953AB3" w:rsidRDefault="0026532F" w:rsidP="00953AB3">
      <w:pPr>
        <w:pStyle w:val="ListBullet2"/>
      </w:pPr>
      <w:r w:rsidRPr="0026532F">
        <w:rPr>
          <w:b/>
        </w:rPr>
        <w:t>Remove the item</w:t>
      </w:r>
      <w:r>
        <w:t xml:space="preserve"> - </w:t>
      </w:r>
      <w:r w:rsidR="00953AB3">
        <w:t xml:space="preserve">Select the checkbox of a goal and click the </w:t>
      </w:r>
      <w:r w:rsidR="00953AB3" w:rsidRPr="00953AB3">
        <w:rPr>
          <w:b/>
        </w:rPr>
        <w:t>Remove the item</w:t>
      </w:r>
      <w:r w:rsidR="00953AB3">
        <w:t xml:space="preserve"> icon to remove the goal.</w:t>
      </w:r>
    </w:p>
    <w:p w:rsidR="00953AB3" w:rsidRDefault="00953AB3" w:rsidP="00953AB3">
      <w:pPr>
        <w:pStyle w:val="ScreenButtoncapture3"/>
      </w:pPr>
      <w:r>
        <w:rPr>
          <w:noProof/>
        </w:rPr>
        <w:drawing>
          <wp:inline distT="0" distB="0" distL="0" distR="0" wp14:anchorId="590B148B" wp14:editId="191FEDD8">
            <wp:extent cx="209561" cy="1714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9561" cy="171459"/>
                    </a:xfrm>
                    <a:prstGeom prst="rect">
                      <a:avLst/>
                    </a:prstGeom>
                  </pic:spPr>
                </pic:pic>
              </a:graphicData>
            </a:graphic>
          </wp:inline>
        </w:drawing>
      </w:r>
      <w:r>
        <w:t xml:space="preserve"> </w:t>
      </w:r>
      <w:r w:rsidRPr="00953AB3">
        <w:rPr>
          <w:b/>
        </w:rPr>
        <w:t>Remove the item</w:t>
      </w:r>
      <w:r>
        <w:t xml:space="preserve"> icon</w:t>
      </w:r>
    </w:p>
    <w:p w:rsidR="00E32A42" w:rsidRDefault="0026532F" w:rsidP="00953AB3">
      <w:pPr>
        <w:pStyle w:val="ListBullet2"/>
      </w:pPr>
      <w:r w:rsidRPr="0026532F">
        <w:rPr>
          <w:b/>
        </w:rPr>
        <w:t>Approve</w:t>
      </w:r>
      <w:r>
        <w:t xml:space="preserve"> - </w:t>
      </w:r>
      <w:r w:rsidR="00A801CB">
        <w:t xml:space="preserve">Click </w:t>
      </w:r>
      <w:r w:rsidR="00A801CB" w:rsidRPr="00953AB3">
        <w:rPr>
          <w:b/>
        </w:rPr>
        <w:t>Approve</w:t>
      </w:r>
      <w:r w:rsidR="00A801CB">
        <w:t xml:space="preserve"> </w:t>
      </w:r>
      <w:r w:rsidR="00953AB3">
        <w:t>to approve the goal plan.</w:t>
      </w:r>
    </w:p>
    <w:p w:rsidR="00A801CB" w:rsidRDefault="0026532F" w:rsidP="00953AB3">
      <w:pPr>
        <w:pStyle w:val="ListBullet2"/>
      </w:pPr>
      <w:r w:rsidRPr="0026532F">
        <w:rPr>
          <w:b/>
        </w:rPr>
        <w:t>Reject</w:t>
      </w:r>
      <w:r>
        <w:t xml:space="preserve"> - </w:t>
      </w:r>
      <w:r w:rsidR="00A801CB">
        <w:t xml:space="preserve">Click </w:t>
      </w:r>
      <w:r w:rsidR="00A801CB" w:rsidRPr="00953AB3">
        <w:rPr>
          <w:b/>
        </w:rPr>
        <w:t>Reject</w:t>
      </w:r>
      <w:r w:rsidR="00A801CB">
        <w:t xml:space="preserve"> to send the goal back to your direct rep</w:t>
      </w:r>
      <w:r w:rsidR="00953AB3">
        <w:t>ort.</w:t>
      </w:r>
    </w:p>
    <w:p w:rsidR="00A801CB" w:rsidRDefault="00953AB3" w:rsidP="00953AB3">
      <w:pPr>
        <w:pStyle w:val="Note3"/>
        <w:rPr>
          <w:b w:val="0"/>
          <w:sz w:val="24"/>
          <w:szCs w:val="24"/>
        </w:rPr>
      </w:pPr>
      <w:r>
        <w:t xml:space="preserve">Note: </w:t>
      </w:r>
      <w:r w:rsidR="00A801CB" w:rsidRPr="00953AB3">
        <w:rPr>
          <w:b w:val="0"/>
          <w:sz w:val="24"/>
          <w:szCs w:val="24"/>
        </w:rPr>
        <w:t xml:space="preserve">Enter comments in the dialog box and click </w:t>
      </w:r>
      <w:r w:rsidR="00A801CB" w:rsidRPr="00953AB3">
        <w:rPr>
          <w:sz w:val="24"/>
          <w:szCs w:val="24"/>
        </w:rPr>
        <w:t>OK</w:t>
      </w:r>
      <w:r w:rsidR="00A801CB" w:rsidRPr="00953AB3">
        <w:rPr>
          <w:b w:val="0"/>
          <w:sz w:val="24"/>
          <w:szCs w:val="24"/>
        </w:rPr>
        <w:t>.</w:t>
      </w:r>
    </w:p>
    <w:p w:rsidR="00A801CB" w:rsidRDefault="00A801CB" w:rsidP="00953AB3">
      <w:pPr>
        <w:pStyle w:val="ScreenCapture3"/>
      </w:pPr>
      <w:r>
        <w:rPr>
          <w:noProof/>
        </w:rPr>
        <w:drawing>
          <wp:inline distT="0" distB="0" distL="0" distR="0" wp14:anchorId="78F426AC" wp14:editId="497C7EF5">
            <wp:extent cx="1727835" cy="149923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1727835" cy="1499235"/>
                    </a:xfrm>
                    <a:prstGeom prst="rect">
                      <a:avLst/>
                    </a:prstGeom>
                  </pic:spPr>
                </pic:pic>
              </a:graphicData>
            </a:graphic>
          </wp:inline>
        </w:drawing>
      </w:r>
    </w:p>
    <w:p w:rsidR="00953AB3" w:rsidRDefault="00953AB3" w:rsidP="003725A0">
      <w:pPr>
        <w:pStyle w:val="BodyText"/>
      </w:pPr>
    </w:p>
    <w:sectPr w:rsidR="00953AB3" w:rsidSect="009B23CF">
      <w:footerReference w:type="default" r:id="rId41"/>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1B9" w:rsidRDefault="007641B9" w:rsidP="00F37499">
      <w:r>
        <w:separator/>
      </w:r>
    </w:p>
  </w:endnote>
  <w:endnote w:type="continuationSeparator" w:id="0">
    <w:p w:rsidR="007641B9" w:rsidRDefault="007641B9" w:rsidP="00F3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45 Light">
    <w:altName w:val="Corbel"/>
    <w:charset w:val="00"/>
    <w:family w:val="auto"/>
    <w:pitch w:val="variable"/>
    <w:sig w:usb0="00000007" w:usb1="0000004A" w:usb2="00000000" w:usb3="00000000" w:csb0="00000111" w:csb1="00000000"/>
  </w:font>
  <w:font w:name="Univers LT 65 Bold">
    <w:altName w:val="Times New Roman"/>
    <w:charset w:val="00"/>
    <w:family w:val="auto"/>
    <w:pitch w:val="variable"/>
    <w:sig w:usb0="20000007" w:usb1="4000004A" w:usb2="0000001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FA" w:rsidRDefault="000D66FA" w:rsidP="000D66FA">
    <w:pPr>
      <w:pStyle w:val="Footer"/>
      <w:tabs>
        <w:tab w:val="clear" w:pos="5580"/>
      </w:tabs>
      <w:jc w:val="center"/>
    </w:pPr>
    <w:r>
      <w:t>CPOD Training Department</w:t>
    </w:r>
    <w:r>
      <w:tab/>
    </w:r>
    <w:r>
      <w:tab/>
    </w:r>
    <w:r>
      <w:tab/>
    </w:r>
    <w:r>
      <w:tab/>
    </w:r>
    <w:r>
      <w:tab/>
    </w:r>
    <w:r>
      <w:tab/>
    </w:r>
    <w:r>
      <w:tab/>
    </w:r>
    <w:r>
      <w:tab/>
      <w:t>Engaging. Enriching. Empowering</w:t>
    </w:r>
  </w:p>
  <w:p w:rsidR="009B23CF" w:rsidRDefault="009B23CF" w:rsidP="000D66FA">
    <w:pPr>
      <w:pStyle w:val="Footer"/>
      <w:tabs>
        <w:tab w:val="clear" w:pos="558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3CF" w:rsidRDefault="009B23CF" w:rsidP="009B23CF">
    <w:pPr>
      <w:pStyle w:val="Footer"/>
      <w:tabs>
        <w:tab w:val="clear" w:pos="5580"/>
      </w:tabs>
      <w:jc w:val="left"/>
    </w:pPr>
    <w:r>
      <w:t>CPOD Training Department</w:t>
    </w:r>
    <w:r>
      <w:tab/>
    </w:r>
    <w:r>
      <w:tab/>
    </w:r>
    <w:r>
      <w:tab/>
    </w:r>
    <w:r>
      <w:tab/>
    </w:r>
    <w:r>
      <w:tab/>
    </w:r>
    <w:r>
      <w:tab/>
    </w:r>
    <w:r>
      <w:tab/>
    </w:r>
    <w:r>
      <w:tab/>
      <w:t>Engaging. Enriching. Empowering</w:t>
    </w:r>
  </w:p>
  <w:p w:rsidR="009B23CF" w:rsidRDefault="009B23CF" w:rsidP="009B23CF">
    <w:pPr>
      <w:pStyle w:val="Footer"/>
      <w:tabs>
        <w:tab w:val="clear" w:pos="5580"/>
      </w:tabs>
      <w:jc w:val="center"/>
    </w:pPr>
    <w:r>
      <w:fldChar w:fldCharType="begin"/>
    </w:r>
    <w:r>
      <w:instrText xml:space="preserve"> PAGE   \* MERGEFORMAT </w:instrText>
    </w:r>
    <w:r>
      <w:fldChar w:fldCharType="separate"/>
    </w:r>
    <w:r w:rsidR="006C7FE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1B9" w:rsidRDefault="007641B9" w:rsidP="00F37499">
      <w:r>
        <w:separator/>
      </w:r>
    </w:p>
  </w:footnote>
  <w:footnote w:type="continuationSeparator" w:id="0">
    <w:p w:rsidR="007641B9" w:rsidRDefault="007641B9" w:rsidP="00F37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6FA" w:rsidRDefault="00CB3C92" w:rsidP="00CB3C92">
    <w:pPr>
      <w:pStyle w:val="Header"/>
    </w:pPr>
    <w:r>
      <w:rPr>
        <w:noProof/>
      </w:rPr>
      <mc:AlternateContent>
        <mc:Choice Requires="wpg">
          <w:drawing>
            <wp:anchor distT="0" distB="0" distL="114300" distR="114300" simplePos="0" relativeHeight="251658240" behindDoc="0" locked="0" layoutInCell="1" allowOverlap="1" wp14:anchorId="37734262" wp14:editId="5BC67427">
              <wp:simplePos x="0" y="0"/>
              <wp:positionH relativeFrom="column">
                <wp:posOffset>-44450</wp:posOffset>
              </wp:positionH>
              <wp:positionV relativeFrom="paragraph">
                <wp:posOffset>44450</wp:posOffset>
              </wp:positionV>
              <wp:extent cx="6578600" cy="264795"/>
              <wp:effectExtent l="0" t="0" r="12700" b="209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264795"/>
                        <a:chOff x="316" y="511"/>
                        <a:chExt cx="11608" cy="417"/>
                      </a:xfrm>
                    </wpg:grpSpPr>
                    <wps:wsp>
                      <wps:cNvPr id="4" name="Rectangle 2"/>
                      <wps:cNvSpPr>
                        <a:spLocks noChangeArrowheads="1"/>
                      </wps:cNvSpPr>
                      <wps:spPr bwMode="auto">
                        <a:xfrm>
                          <a:off x="323" y="540"/>
                          <a:ext cx="9362" cy="360"/>
                        </a:xfrm>
                        <a:prstGeom prst="rect">
                          <a:avLst/>
                        </a:prstGeom>
                        <a:solidFill>
                          <a:schemeClr val="accent4">
                            <a:lumMod val="5000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CB3C92" w:rsidRPr="006B09ED" w:rsidRDefault="000B2FDA" w:rsidP="001C4AF4">
                            <w:pPr>
                              <w:pStyle w:val="Header"/>
                              <w:rPr>
                                <w:rFonts w:ascii="Tahoma" w:hAnsi="Tahoma" w:cs="Tahoma"/>
                                <w:i/>
                                <w:color w:val="FFFFFF" w:themeColor="background1"/>
                                <w:szCs w:val="18"/>
                              </w:rPr>
                            </w:pPr>
                            <w:r>
                              <w:rPr>
                                <w:rFonts w:ascii="Tahoma" w:hAnsi="Tahoma" w:cs="Tahoma"/>
                                <w:i/>
                                <w:color w:val="FFFFFF" w:themeColor="background1"/>
                                <w:szCs w:val="18"/>
                              </w:rPr>
                              <w:t>CPOD</w:t>
                            </w:r>
                          </w:p>
                        </w:txbxContent>
                      </wps:txbx>
                      <wps:bodyPr rot="0" vert="horz" wrap="square" lIns="91440" tIns="45720" rIns="91440" bIns="45720" anchor="ctr" anchorCtr="0" upright="1">
                        <a:noAutofit/>
                      </wps:bodyPr>
                    </wps:wsp>
                    <wps:wsp>
                      <wps:cNvPr id="5" name="Rectangle 3"/>
                      <wps:cNvSpPr>
                        <a:spLocks noChangeArrowheads="1"/>
                      </wps:cNvSpPr>
                      <wps:spPr bwMode="auto">
                        <a:xfrm>
                          <a:off x="9725" y="540"/>
                          <a:ext cx="2106" cy="360"/>
                        </a:xfrm>
                        <a:prstGeom prst="rect">
                          <a:avLst/>
                        </a:prstGeom>
                        <a:solidFill>
                          <a:srgbClr val="FFC00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CB3C92" w:rsidRPr="006B09ED" w:rsidRDefault="00CB3C92" w:rsidP="001C4AF4">
                            <w:pPr>
                              <w:pStyle w:val="Header"/>
                              <w:rPr>
                                <w:i/>
                                <w:color w:val="FFFFFF" w:themeColor="background1"/>
                                <w:szCs w:val="18"/>
                              </w:rPr>
                            </w:pPr>
                            <w:r>
                              <w:rPr>
                                <w:i/>
                                <w:color w:val="FFFFFF" w:themeColor="background1"/>
                                <w:szCs w:val="18"/>
                              </w:rPr>
                              <w:t>2015</w:t>
                            </w:r>
                          </w:p>
                        </w:txbxContent>
                      </wps:txbx>
                      <wps:bodyPr rot="0" vert="horz" wrap="square" lIns="91440" tIns="45720" rIns="91440" bIns="45720" anchor="ctr" anchorCtr="0" upright="1">
                        <a:noAutofit/>
                      </wps:bodyPr>
                    </wps:wsp>
                    <wps:wsp>
                      <wps:cNvPr id="6" name="Rectangle 4"/>
                      <wps:cNvSpPr>
                        <a:spLocks noChangeArrowheads="1"/>
                      </wps:cNvSpPr>
                      <wps:spPr bwMode="auto">
                        <a:xfrm>
                          <a:off x="316" y="511"/>
                          <a:ext cx="11608" cy="4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pt;margin-top:3.5pt;width:518pt;height:20.85pt;z-index:251658240" coordorigin="316,511" coordsize="1160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">
              <v:rect id="Rectangle 2" o:spid="_x0000_s1027" style="position:absolute;left:323;top:540;width:9362;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eEMMA&#10;AADaAAAADwAAAGRycy9kb3ducmV2LnhtbESPT2vCQBTE7wW/w/IEL6VulDZIdJUgCJ6EphGvr9mX&#10;P5h9G7KbGL99t1DocZiZ3zC7w2RaMVLvGssKVssIBHFhdcOVgvzr9LYB4TyyxtYyKXiSg8N+9rLD&#10;RNsHf9KY+UoECLsEFdTed4mUrqjJoFvajjh4pe0N+iD7SuoeHwFuWrmOolgabDgs1NjRsabing1G&#10;QXb1k/6+Xdo4L8vq8nF+xTEdlFrMp3QLwtPk/8N/7bNW8A6/V8IN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9eEMMAAADaAAAADwAAAAAAAAAAAAAAAACYAgAAZHJzL2Rv&#10;d25yZXYueG1sUEsFBgAAAAAEAAQA9QAAAIgDAAAAAA==&#10;" fillcolor="#3f3151 [1607]" stroked="f" strokecolor="white [3212]" strokeweight="1.5pt">
                <v:textbox>
                  <w:txbxContent>
                    <w:p w:rsidR="00CB3C92" w:rsidRPr="006B09ED" w:rsidRDefault="000B2FDA" w:rsidP="001C4AF4">
                      <w:pPr>
                        <w:pStyle w:val="Header"/>
                        <w:rPr>
                          <w:rFonts w:ascii="Tahoma" w:hAnsi="Tahoma" w:cs="Tahoma"/>
                          <w:i/>
                          <w:color w:val="FFFFFF" w:themeColor="background1"/>
                          <w:szCs w:val="18"/>
                        </w:rPr>
                      </w:pPr>
                      <w:r>
                        <w:rPr>
                          <w:rFonts w:ascii="Tahoma" w:hAnsi="Tahoma" w:cs="Tahoma"/>
                          <w:i/>
                          <w:color w:val="FFFFFF" w:themeColor="background1"/>
                          <w:szCs w:val="18"/>
                        </w:rPr>
                        <w:t>CPOD</w:t>
                      </w:r>
                    </w:p>
                  </w:txbxContent>
                </v:textbox>
              </v:rect>
              <v:rect id="Rectangle 3" o:spid="_x0000_s1028" style="position:absolute;left:9725;top:540;width:2106;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i0MIA&#10;AADaAAAADwAAAGRycy9kb3ducmV2LnhtbESPS4vCQBCE7wv+h6GFva0TXXwQHUUUwZOwRgLemkyb&#10;BDM9ITPm8e+dhYU9FlX1FbXZ9aYSLTWutKxgOolAEGdWl5wruCWnrxUI55E1VpZJwUAOdtvRxwZj&#10;bTv+ofbqcxEg7GJUUHhfx1K6rCCDbmJr4uA9bGPQB9nkUjfYBbip5CyKFtJgyWGhwJoOBWXP68so&#10;yFfu+N0vhnbf3dN0iZeEBpso9Tnu92sQnnr/H/5rn7WCOfxeCT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SLQwgAAANoAAAAPAAAAAAAAAAAAAAAAAJgCAABkcnMvZG93&#10;bnJldi54bWxQSwUGAAAAAAQABAD1AAAAhwMAAAAA&#10;" fillcolor="#ffc000" stroked="f" strokecolor="white [3212]" strokeweight="2pt">
                <v:textbox>
                  <w:txbxContent>
                    <w:p w:rsidR="00CB3C92" w:rsidRPr="006B09ED" w:rsidRDefault="00CB3C92" w:rsidP="001C4AF4">
                      <w:pPr>
                        <w:pStyle w:val="Header"/>
                        <w:rPr>
                          <w:i/>
                          <w:color w:val="FFFFFF" w:themeColor="background1"/>
                          <w:szCs w:val="18"/>
                        </w:rPr>
                      </w:pPr>
                      <w:r>
                        <w:rPr>
                          <w:i/>
                          <w:color w:val="FFFFFF" w:themeColor="background1"/>
                          <w:szCs w:val="18"/>
                        </w:rPr>
                        <w:t>2015</w:t>
                      </w:r>
                    </w:p>
                  </w:txbxContent>
                </v:textbox>
              </v:rect>
              <v:rect id="Rectangle 4" o:spid="_x0000_s1029" style="position:absolute;left:316;top:511;width:1160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a7cUA&#10;AADaAAAADwAAAGRycy9kb3ducmV2LnhtbESPQWvCQBSE70L/w/IKvUjdWDXE1FVKoSA5FNQSPD6y&#10;r0kw+zbsrib9991CweMwM98wm91oOnEj51vLCuazBARxZXXLtYKv08dzBsIHZI2dZVLwQx5224fJ&#10;BnNtBz7Q7RhqESHsc1TQhNDnUvqqIYN+Znvi6H1bZzBE6WqpHQ4Rbjr5kiSpNNhyXGiwp/eGqsvx&#10;ahQUy1VyDuXcnrLLYv3pummZFlelnh7Ht1cQgcZwD/+391pBCn9X4g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drtxQAAANoAAAAPAAAAAAAAAAAAAAAAAJgCAABkcnMv&#10;ZG93bnJldi54bWxQSwUGAAAAAAQABAD1AAAAigMAAAAA&#10;" filled="f" strokeweight="1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92" w:rsidRDefault="00CB3C92" w:rsidP="00CB3C92">
    <w:pPr>
      <w:pStyle w:val="Header"/>
    </w:pPr>
  </w:p>
  <w:p w:rsidR="00CB3C92" w:rsidRDefault="00CB3C92" w:rsidP="00CB3C92">
    <w:pPr>
      <w:pStyle w:val="Header"/>
      <w:pBdr>
        <w:bottom w:val="single" w:sz="18" w:space="1" w:color="403152" w:themeColor="accent4" w:themeShade="8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5.75pt;height:13.5pt;visibility:visible;mso-wrap-style:square" o:bullet="t">
        <v:imagedata r:id="rId1" o:title=""/>
      </v:shape>
    </w:pict>
  </w:numPicBullet>
  <w:numPicBullet w:numPicBulletId="1">
    <w:pict>
      <v:shape id="_x0000_i1101" type="#_x0000_t75" style="width:14.25pt;height:12pt;visibility:visible;mso-wrap-style:square" o:bullet="t">
        <v:imagedata r:id="rId2" o:title=""/>
      </v:shape>
    </w:pict>
  </w:numPicBullet>
  <w:abstractNum w:abstractNumId="0">
    <w:nsid w:val="FFFFFF82"/>
    <w:multiLevelType w:val="singleLevel"/>
    <w:tmpl w:val="8216173C"/>
    <w:lvl w:ilvl="0">
      <w:start w:val="1"/>
      <w:numFmt w:val="bullet"/>
      <w:pStyle w:val="ListBullet5"/>
      <w:lvlText w:val=""/>
      <w:lvlJc w:val="left"/>
      <w:pPr>
        <w:tabs>
          <w:tab w:val="num" w:pos="1080"/>
        </w:tabs>
        <w:ind w:left="1080" w:hanging="360"/>
      </w:pPr>
      <w:rPr>
        <w:rFonts w:ascii="Symbol" w:hAnsi="Symbol" w:hint="default"/>
      </w:rPr>
    </w:lvl>
  </w:abstractNum>
  <w:abstractNum w:abstractNumId="1">
    <w:nsid w:val="FFFFFF83"/>
    <w:multiLevelType w:val="singleLevel"/>
    <w:tmpl w:val="00E0D1C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multilevel"/>
    <w:tmpl w:val="77EE6C90"/>
    <w:lvl w:ilvl="0">
      <w:start w:val="1"/>
      <w:numFmt w:val="decimal"/>
      <w:pStyle w:val="ListNumb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FFFFFF89"/>
    <w:multiLevelType w:val="singleLevel"/>
    <w:tmpl w:val="AF8E6BC0"/>
    <w:lvl w:ilvl="0">
      <w:start w:val="1"/>
      <w:numFmt w:val="bullet"/>
      <w:pStyle w:val="AllysBullet"/>
      <w:lvlText w:val=""/>
      <w:lvlJc w:val="left"/>
      <w:pPr>
        <w:ind w:left="360" w:hanging="360"/>
      </w:pPr>
      <w:rPr>
        <w:rFonts w:ascii="Wingdings" w:hAnsi="Wingdings" w:hint="default"/>
      </w:rPr>
    </w:lvl>
  </w:abstractNum>
  <w:abstractNum w:abstractNumId="4">
    <w:nsid w:val="FFFFFFFE"/>
    <w:multiLevelType w:val="singleLevel"/>
    <w:tmpl w:val="088AE682"/>
    <w:lvl w:ilvl="0">
      <w:start w:val="1"/>
      <w:numFmt w:val="bullet"/>
      <w:pStyle w:val="tabletextdash"/>
      <w:lvlText w:val=""/>
      <w:lvlJc w:val="left"/>
      <w:pPr>
        <w:tabs>
          <w:tab w:val="num" w:pos="360"/>
        </w:tabs>
        <w:ind w:left="216" w:hanging="216"/>
      </w:pPr>
      <w:rPr>
        <w:rFonts w:ascii="Symbol" w:hAnsi="Symbol" w:hint="default"/>
      </w:rPr>
    </w:lvl>
  </w:abstractNum>
  <w:abstractNum w:abstractNumId="5">
    <w:nsid w:val="02D30B98"/>
    <w:multiLevelType w:val="hybridMultilevel"/>
    <w:tmpl w:val="D44A9CA2"/>
    <w:lvl w:ilvl="0" w:tplc="979A7672">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0C44D1"/>
    <w:multiLevelType w:val="hybridMultilevel"/>
    <w:tmpl w:val="A030D5F4"/>
    <w:lvl w:ilvl="0" w:tplc="85ACA7EA">
      <w:start w:val="1"/>
      <w:numFmt w:val="upperRoman"/>
      <w:pStyle w:val="SectionName"/>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04222"/>
    <w:multiLevelType w:val="hybridMultilevel"/>
    <w:tmpl w:val="9F0883A6"/>
    <w:lvl w:ilvl="0" w:tplc="DF347924">
      <w:start w:val="1"/>
      <w:numFmt w:val="bullet"/>
      <w:lvlText w:val=""/>
      <w:lvlPicBulletId w:val="0"/>
      <w:lvlJc w:val="left"/>
      <w:pPr>
        <w:tabs>
          <w:tab w:val="num" w:pos="720"/>
        </w:tabs>
        <w:ind w:left="720" w:hanging="360"/>
      </w:pPr>
      <w:rPr>
        <w:rFonts w:ascii="Symbol" w:hAnsi="Symbol" w:hint="default"/>
      </w:rPr>
    </w:lvl>
    <w:lvl w:ilvl="1" w:tplc="F860480E" w:tentative="1">
      <w:start w:val="1"/>
      <w:numFmt w:val="bullet"/>
      <w:lvlText w:val=""/>
      <w:lvlJc w:val="left"/>
      <w:pPr>
        <w:tabs>
          <w:tab w:val="num" w:pos="1440"/>
        </w:tabs>
        <w:ind w:left="1440" w:hanging="360"/>
      </w:pPr>
      <w:rPr>
        <w:rFonts w:ascii="Symbol" w:hAnsi="Symbol" w:hint="default"/>
      </w:rPr>
    </w:lvl>
    <w:lvl w:ilvl="2" w:tplc="CCB27320" w:tentative="1">
      <w:start w:val="1"/>
      <w:numFmt w:val="bullet"/>
      <w:lvlText w:val=""/>
      <w:lvlJc w:val="left"/>
      <w:pPr>
        <w:tabs>
          <w:tab w:val="num" w:pos="2160"/>
        </w:tabs>
        <w:ind w:left="2160" w:hanging="360"/>
      </w:pPr>
      <w:rPr>
        <w:rFonts w:ascii="Symbol" w:hAnsi="Symbol" w:hint="default"/>
      </w:rPr>
    </w:lvl>
    <w:lvl w:ilvl="3" w:tplc="26D29AD6" w:tentative="1">
      <w:start w:val="1"/>
      <w:numFmt w:val="bullet"/>
      <w:lvlText w:val=""/>
      <w:lvlJc w:val="left"/>
      <w:pPr>
        <w:tabs>
          <w:tab w:val="num" w:pos="2880"/>
        </w:tabs>
        <w:ind w:left="2880" w:hanging="360"/>
      </w:pPr>
      <w:rPr>
        <w:rFonts w:ascii="Symbol" w:hAnsi="Symbol" w:hint="default"/>
      </w:rPr>
    </w:lvl>
    <w:lvl w:ilvl="4" w:tplc="89A63A70" w:tentative="1">
      <w:start w:val="1"/>
      <w:numFmt w:val="bullet"/>
      <w:lvlText w:val=""/>
      <w:lvlJc w:val="left"/>
      <w:pPr>
        <w:tabs>
          <w:tab w:val="num" w:pos="3600"/>
        </w:tabs>
        <w:ind w:left="3600" w:hanging="360"/>
      </w:pPr>
      <w:rPr>
        <w:rFonts w:ascii="Symbol" w:hAnsi="Symbol" w:hint="default"/>
      </w:rPr>
    </w:lvl>
    <w:lvl w:ilvl="5" w:tplc="6B88BE94" w:tentative="1">
      <w:start w:val="1"/>
      <w:numFmt w:val="bullet"/>
      <w:lvlText w:val=""/>
      <w:lvlJc w:val="left"/>
      <w:pPr>
        <w:tabs>
          <w:tab w:val="num" w:pos="4320"/>
        </w:tabs>
        <w:ind w:left="4320" w:hanging="360"/>
      </w:pPr>
      <w:rPr>
        <w:rFonts w:ascii="Symbol" w:hAnsi="Symbol" w:hint="default"/>
      </w:rPr>
    </w:lvl>
    <w:lvl w:ilvl="6" w:tplc="BADE882C" w:tentative="1">
      <w:start w:val="1"/>
      <w:numFmt w:val="bullet"/>
      <w:lvlText w:val=""/>
      <w:lvlJc w:val="left"/>
      <w:pPr>
        <w:tabs>
          <w:tab w:val="num" w:pos="5040"/>
        </w:tabs>
        <w:ind w:left="5040" w:hanging="360"/>
      </w:pPr>
      <w:rPr>
        <w:rFonts w:ascii="Symbol" w:hAnsi="Symbol" w:hint="default"/>
      </w:rPr>
    </w:lvl>
    <w:lvl w:ilvl="7" w:tplc="804410A0" w:tentative="1">
      <w:start w:val="1"/>
      <w:numFmt w:val="bullet"/>
      <w:lvlText w:val=""/>
      <w:lvlJc w:val="left"/>
      <w:pPr>
        <w:tabs>
          <w:tab w:val="num" w:pos="5760"/>
        </w:tabs>
        <w:ind w:left="5760" w:hanging="360"/>
      </w:pPr>
      <w:rPr>
        <w:rFonts w:ascii="Symbol" w:hAnsi="Symbol" w:hint="default"/>
      </w:rPr>
    </w:lvl>
    <w:lvl w:ilvl="8" w:tplc="1AD0F156" w:tentative="1">
      <w:start w:val="1"/>
      <w:numFmt w:val="bullet"/>
      <w:lvlText w:val=""/>
      <w:lvlJc w:val="left"/>
      <w:pPr>
        <w:tabs>
          <w:tab w:val="num" w:pos="6480"/>
        </w:tabs>
        <w:ind w:left="6480" w:hanging="360"/>
      </w:pPr>
      <w:rPr>
        <w:rFonts w:ascii="Symbol" w:hAnsi="Symbol" w:hint="default"/>
      </w:rPr>
    </w:lvl>
  </w:abstractNum>
  <w:abstractNum w:abstractNumId="8">
    <w:nsid w:val="2C672A6C"/>
    <w:multiLevelType w:val="hybridMultilevel"/>
    <w:tmpl w:val="571C34C2"/>
    <w:lvl w:ilvl="0" w:tplc="EFE0F11C">
      <w:start w:val="1"/>
      <w:numFmt w:val="decimal"/>
      <w:pStyle w:val="ListNumber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D430C3D"/>
    <w:multiLevelType w:val="singleLevel"/>
    <w:tmpl w:val="CA9C58EA"/>
    <w:lvl w:ilvl="0">
      <w:start w:val="1"/>
      <w:numFmt w:val="bullet"/>
      <w:pStyle w:val="indentdash"/>
      <w:lvlText w:val=""/>
      <w:lvlJc w:val="left"/>
      <w:pPr>
        <w:tabs>
          <w:tab w:val="num" w:pos="360"/>
        </w:tabs>
        <w:ind w:left="360" w:hanging="360"/>
      </w:pPr>
      <w:rPr>
        <w:rFonts w:ascii="Symbol" w:hAnsi="Symbol" w:hint="default"/>
      </w:rPr>
    </w:lvl>
  </w:abstractNum>
  <w:abstractNum w:abstractNumId="10">
    <w:nsid w:val="34460C62"/>
    <w:multiLevelType w:val="hybridMultilevel"/>
    <w:tmpl w:val="92B48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1F355D"/>
    <w:multiLevelType w:val="hybridMultilevel"/>
    <w:tmpl w:val="89FAD3CA"/>
    <w:lvl w:ilvl="0" w:tplc="744AC5B2">
      <w:start w:val="1"/>
      <w:numFmt w:val="lowerLetter"/>
      <w:pStyle w:val="ListInden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4331309"/>
    <w:multiLevelType w:val="hybridMultilevel"/>
    <w:tmpl w:val="9F8424D4"/>
    <w:lvl w:ilvl="0" w:tplc="28FA7E88">
      <w:start w:val="1"/>
      <w:numFmt w:val="bullet"/>
      <w:pStyle w:val="Lis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63F86"/>
    <w:multiLevelType w:val="hybridMultilevel"/>
    <w:tmpl w:val="62B4EBAC"/>
    <w:lvl w:ilvl="0" w:tplc="CFEE6B1A">
      <w:start w:val="1"/>
      <w:numFmt w:val="bullet"/>
      <w:lvlText w:val=""/>
      <w:lvlPicBulletId w:val="1"/>
      <w:lvlJc w:val="left"/>
      <w:pPr>
        <w:tabs>
          <w:tab w:val="num" w:pos="720"/>
        </w:tabs>
        <w:ind w:left="720" w:hanging="360"/>
      </w:pPr>
      <w:rPr>
        <w:rFonts w:ascii="Symbol" w:hAnsi="Symbol" w:hint="default"/>
      </w:rPr>
    </w:lvl>
    <w:lvl w:ilvl="1" w:tplc="2A3CB064" w:tentative="1">
      <w:start w:val="1"/>
      <w:numFmt w:val="bullet"/>
      <w:lvlText w:val=""/>
      <w:lvlJc w:val="left"/>
      <w:pPr>
        <w:tabs>
          <w:tab w:val="num" w:pos="1440"/>
        </w:tabs>
        <w:ind w:left="1440" w:hanging="360"/>
      </w:pPr>
      <w:rPr>
        <w:rFonts w:ascii="Symbol" w:hAnsi="Symbol" w:hint="default"/>
      </w:rPr>
    </w:lvl>
    <w:lvl w:ilvl="2" w:tplc="916692EC" w:tentative="1">
      <w:start w:val="1"/>
      <w:numFmt w:val="bullet"/>
      <w:lvlText w:val=""/>
      <w:lvlJc w:val="left"/>
      <w:pPr>
        <w:tabs>
          <w:tab w:val="num" w:pos="2160"/>
        </w:tabs>
        <w:ind w:left="2160" w:hanging="360"/>
      </w:pPr>
      <w:rPr>
        <w:rFonts w:ascii="Symbol" w:hAnsi="Symbol" w:hint="default"/>
      </w:rPr>
    </w:lvl>
    <w:lvl w:ilvl="3" w:tplc="CED2E5B2" w:tentative="1">
      <w:start w:val="1"/>
      <w:numFmt w:val="bullet"/>
      <w:lvlText w:val=""/>
      <w:lvlJc w:val="left"/>
      <w:pPr>
        <w:tabs>
          <w:tab w:val="num" w:pos="2880"/>
        </w:tabs>
        <w:ind w:left="2880" w:hanging="360"/>
      </w:pPr>
      <w:rPr>
        <w:rFonts w:ascii="Symbol" w:hAnsi="Symbol" w:hint="default"/>
      </w:rPr>
    </w:lvl>
    <w:lvl w:ilvl="4" w:tplc="8B4EAAA2" w:tentative="1">
      <w:start w:val="1"/>
      <w:numFmt w:val="bullet"/>
      <w:lvlText w:val=""/>
      <w:lvlJc w:val="left"/>
      <w:pPr>
        <w:tabs>
          <w:tab w:val="num" w:pos="3600"/>
        </w:tabs>
        <w:ind w:left="3600" w:hanging="360"/>
      </w:pPr>
      <w:rPr>
        <w:rFonts w:ascii="Symbol" w:hAnsi="Symbol" w:hint="default"/>
      </w:rPr>
    </w:lvl>
    <w:lvl w:ilvl="5" w:tplc="B0400436" w:tentative="1">
      <w:start w:val="1"/>
      <w:numFmt w:val="bullet"/>
      <w:lvlText w:val=""/>
      <w:lvlJc w:val="left"/>
      <w:pPr>
        <w:tabs>
          <w:tab w:val="num" w:pos="4320"/>
        </w:tabs>
        <w:ind w:left="4320" w:hanging="360"/>
      </w:pPr>
      <w:rPr>
        <w:rFonts w:ascii="Symbol" w:hAnsi="Symbol" w:hint="default"/>
      </w:rPr>
    </w:lvl>
    <w:lvl w:ilvl="6" w:tplc="D5A481EA" w:tentative="1">
      <w:start w:val="1"/>
      <w:numFmt w:val="bullet"/>
      <w:lvlText w:val=""/>
      <w:lvlJc w:val="left"/>
      <w:pPr>
        <w:tabs>
          <w:tab w:val="num" w:pos="5040"/>
        </w:tabs>
        <w:ind w:left="5040" w:hanging="360"/>
      </w:pPr>
      <w:rPr>
        <w:rFonts w:ascii="Symbol" w:hAnsi="Symbol" w:hint="default"/>
      </w:rPr>
    </w:lvl>
    <w:lvl w:ilvl="7" w:tplc="5CAED916" w:tentative="1">
      <w:start w:val="1"/>
      <w:numFmt w:val="bullet"/>
      <w:lvlText w:val=""/>
      <w:lvlJc w:val="left"/>
      <w:pPr>
        <w:tabs>
          <w:tab w:val="num" w:pos="5760"/>
        </w:tabs>
        <w:ind w:left="5760" w:hanging="360"/>
      </w:pPr>
      <w:rPr>
        <w:rFonts w:ascii="Symbol" w:hAnsi="Symbol" w:hint="default"/>
      </w:rPr>
    </w:lvl>
    <w:lvl w:ilvl="8" w:tplc="D3D4E344" w:tentative="1">
      <w:start w:val="1"/>
      <w:numFmt w:val="bullet"/>
      <w:lvlText w:val=""/>
      <w:lvlJc w:val="left"/>
      <w:pPr>
        <w:tabs>
          <w:tab w:val="num" w:pos="6480"/>
        </w:tabs>
        <w:ind w:left="6480" w:hanging="360"/>
      </w:pPr>
      <w:rPr>
        <w:rFonts w:ascii="Symbol" w:hAnsi="Symbol" w:hint="default"/>
      </w:rPr>
    </w:lvl>
  </w:abstractNum>
  <w:abstractNum w:abstractNumId="14">
    <w:nsid w:val="5E3E396F"/>
    <w:multiLevelType w:val="hybridMultilevel"/>
    <w:tmpl w:val="269A644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4402B81"/>
    <w:multiLevelType w:val="hybridMultilevel"/>
    <w:tmpl w:val="82F6BD20"/>
    <w:lvl w:ilvl="0" w:tplc="F76A6094">
      <w:start w:val="1"/>
      <w:numFmt w:val="lowerLetter"/>
      <w:pStyle w:val="ListIndent3"/>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6384D74"/>
    <w:multiLevelType w:val="hybridMultilevel"/>
    <w:tmpl w:val="2586D706"/>
    <w:lvl w:ilvl="0" w:tplc="0409000F">
      <w:start w:val="1"/>
      <w:numFmt w:val="bullet"/>
      <w:pStyle w:val="indentplus"/>
      <w:lvlText w:val="+"/>
      <w:lvlJc w:val="left"/>
      <w:pPr>
        <w:tabs>
          <w:tab w:val="num" w:pos="720"/>
        </w:tabs>
        <w:ind w:left="360" w:firstLine="0"/>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68137633"/>
    <w:multiLevelType w:val="hybridMultilevel"/>
    <w:tmpl w:val="8E6435B0"/>
    <w:lvl w:ilvl="0" w:tplc="FFFFFFFF">
      <w:start w:val="1"/>
      <w:numFmt w:val="bullet"/>
      <w:pStyle w:val="tableplu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C861BAF"/>
    <w:multiLevelType w:val="hybridMultilevel"/>
    <w:tmpl w:val="8A30D266"/>
    <w:lvl w:ilvl="0" w:tplc="160AED56">
      <w:start w:val="1"/>
      <w:numFmt w:val="decimal"/>
      <w:pStyle w:val="List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E9A4FF8"/>
    <w:multiLevelType w:val="multilevel"/>
    <w:tmpl w:val="61268C08"/>
    <w:lvl w:ilvl="0">
      <w:start w:val="1"/>
      <w:numFmt w:val="decimal"/>
      <w:lvlText w:val="%1"/>
      <w:lvlJc w:val="left"/>
      <w:pPr>
        <w:tabs>
          <w:tab w:val="num" w:pos="720"/>
        </w:tabs>
        <w:ind w:left="720" w:hanging="720"/>
      </w:pPr>
      <w:rPr>
        <w:rFonts w:cs="Times New Roman"/>
        <w:caps w:val="0"/>
        <w:strike w:val="0"/>
        <w:dstrike w:val="0"/>
        <w:vanish w:val="0"/>
        <w:u w:val="none"/>
        <w:vertAlign w:val="baseline"/>
      </w:rPr>
    </w:lvl>
    <w:lvl w:ilvl="1">
      <w:start w:val="1"/>
      <w:numFmt w:val="decimal"/>
      <w:pStyle w:val="Legal1"/>
      <w:lvlText w:val="%1.%2"/>
      <w:lvlJc w:val="left"/>
      <w:pPr>
        <w:tabs>
          <w:tab w:val="num" w:pos="1080"/>
        </w:tabs>
        <w:ind w:left="720"/>
      </w:pPr>
      <w:rPr>
        <w:rFonts w:cs="Times New Roman"/>
      </w:rPr>
    </w:lvl>
    <w:lvl w:ilvl="2">
      <w:start w:val="1"/>
      <w:numFmt w:val="decimal"/>
      <w:lvlText w:val="%1.%2.%3"/>
      <w:lvlJc w:val="left"/>
      <w:pPr>
        <w:tabs>
          <w:tab w:val="num" w:pos="2160"/>
        </w:tabs>
        <w:ind w:left="1440"/>
      </w:pPr>
      <w:rPr>
        <w:rFonts w:cs="Times New Roman"/>
      </w:rPr>
    </w:lvl>
    <w:lvl w:ilvl="3">
      <w:start w:val="1"/>
      <w:numFmt w:val="none"/>
      <w:lvlText w:val="6.3.2.1"/>
      <w:lvlJc w:val="left"/>
      <w:pPr>
        <w:tabs>
          <w:tab w:val="num" w:pos="3600"/>
        </w:tabs>
        <w:ind w:firstLine="2880"/>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0">
    <w:nsid w:val="709E31D8"/>
    <w:multiLevelType w:val="hybridMultilevel"/>
    <w:tmpl w:val="BB5A0CF4"/>
    <w:lvl w:ilvl="0" w:tplc="0E7C1D5E">
      <w:start w:val="1"/>
      <w:numFmt w:val="upperLetter"/>
      <w:pStyle w:val="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59C3D8C"/>
    <w:multiLevelType w:val="hybridMultilevel"/>
    <w:tmpl w:val="119ABB14"/>
    <w:lvl w:ilvl="0" w:tplc="A4A6F566">
      <w:start w:val="1"/>
      <w:numFmt w:val="lowerLetter"/>
      <w:pStyle w:val="ListInden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7CF1A68"/>
    <w:multiLevelType w:val="hybridMultilevel"/>
    <w:tmpl w:val="9FF0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0"/>
  </w:num>
  <w:num w:numId="4">
    <w:abstractNumId w:val="12"/>
  </w:num>
  <w:num w:numId="5">
    <w:abstractNumId w:val="11"/>
  </w:num>
  <w:num w:numId="6">
    <w:abstractNumId w:val="15"/>
  </w:num>
  <w:num w:numId="7">
    <w:abstractNumId w:val="2"/>
  </w:num>
  <w:num w:numId="8">
    <w:abstractNumId w:val="8"/>
  </w:num>
  <w:num w:numId="9">
    <w:abstractNumId w:val="5"/>
  </w:num>
  <w:num w:numId="10">
    <w:abstractNumId w:val="18"/>
  </w:num>
  <w:num w:numId="11">
    <w:abstractNumId w:val="9"/>
  </w:num>
  <w:num w:numId="12">
    <w:abstractNumId w:val="16"/>
  </w:num>
  <w:num w:numId="13">
    <w:abstractNumId w:val="4"/>
  </w:num>
  <w:num w:numId="14">
    <w:abstractNumId w:val="17"/>
  </w:num>
  <w:num w:numId="15">
    <w:abstractNumId w:val="20"/>
  </w:num>
  <w:num w:numId="16">
    <w:abstractNumId w:val="6"/>
  </w:num>
  <w:num w:numId="17">
    <w:abstractNumId w:val="21"/>
  </w:num>
  <w:num w:numId="18">
    <w:abstractNumId w:val="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2"/>
  </w:num>
  <w:num w:numId="26">
    <w:abstractNumId w:val="14"/>
  </w:num>
  <w:num w:numId="27">
    <w:abstractNumId w:val="13"/>
  </w:num>
  <w:num w:numId="28">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51"/>
    <w:rsid w:val="00000A7B"/>
    <w:rsid w:val="00002350"/>
    <w:rsid w:val="00002AFC"/>
    <w:rsid w:val="00002CC2"/>
    <w:rsid w:val="00005153"/>
    <w:rsid w:val="00005C16"/>
    <w:rsid w:val="00006818"/>
    <w:rsid w:val="0000682E"/>
    <w:rsid w:val="00007364"/>
    <w:rsid w:val="00007EB2"/>
    <w:rsid w:val="000115B5"/>
    <w:rsid w:val="00012BB1"/>
    <w:rsid w:val="000139A0"/>
    <w:rsid w:val="00015A35"/>
    <w:rsid w:val="00015EAF"/>
    <w:rsid w:val="000165A9"/>
    <w:rsid w:val="00017F92"/>
    <w:rsid w:val="00020A8F"/>
    <w:rsid w:val="000219D0"/>
    <w:rsid w:val="00022D20"/>
    <w:rsid w:val="0002503C"/>
    <w:rsid w:val="000251C1"/>
    <w:rsid w:val="00027BCF"/>
    <w:rsid w:val="0003111A"/>
    <w:rsid w:val="00032216"/>
    <w:rsid w:val="0003252B"/>
    <w:rsid w:val="00033BA0"/>
    <w:rsid w:val="00034402"/>
    <w:rsid w:val="00036E78"/>
    <w:rsid w:val="0004012A"/>
    <w:rsid w:val="000409A0"/>
    <w:rsid w:val="000409C9"/>
    <w:rsid w:val="00040DFC"/>
    <w:rsid w:val="0004356B"/>
    <w:rsid w:val="000450FA"/>
    <w:rsid w:val="00045A3D"/>
    <w:rsid w:val="00045DEB"/>
    <w:rsid w:val="00045F9A"/>
    <w:rsid w:val="00046B70"/>
    <w:rsid w:val="000506EB"/>
    <w:rsid w:val="00050C30"/>
    <w:rsid w:val="000528B2"/>
    <w:rsid w:val="000533B5"/>
    <w:rsid w:val="00055F3E"/>
    <w:rsid w:val="00056383"/>
    <w:rsid w:val="000624C1"/>
    <w:rsid w:val="00064F53"/>
    <w:rsid w:val="0006768E"/>
    <w:rsid w:val="00070605"/>
    <w:rsid w:val="000742AF"/>
    <w:rsid w:val="000757EC"/>
    <w:rsid w:val="00075FA9"/>
    <w:rsid w:val="00076137"/>
    <w:rsid w:val="00080E5D"/>
    <w:rsid w:val="000813A2"/>
    <w:rsid w:val="00081C36"/>
    <w:rsid w:val="000829ED"/>
    <w:rsid w:val="000835ED"/>
    <w:rsid w:val="0008724B"/>
    <w:rsid w:val="00087989"/>
    <w:rsid w:val="00090959"/>
    <w:rsid w:val="00091CDE"/>
    <w:rsid w:val="00092307"/>
    <w:rsid w:val="00093402"/>
    <w:rsid w:val="000948D4"/>
    <w:rsid w:val="00095AC4"/>
    <w:rsid w:val="00095CAB"/>
    <w:rsid w:val="000961C3"/>
    <w:rsid w:val="000963E7"/>
    <w:rsid w:val="00096816"/>
    <w:rsid w:val="000A02F5"/>
    <w:rsid w:val="000A38CF"/>
    <w:rsid w:val="000A3B9B"/>
    <w:rsid w:val="000A47B3"/>
    <w:rsid w:val="000A4B44"/>
    <w:rsid w:val="000A72D1"/>
    <w:rsid w:val="000A79A6"/>
    <w:rsid w:val="000B2D43"/>
    <w:rsid w:val="000B2FDA"/>
    <w:rsid w:val="000B3526"/>
    <w:rsid w:val="000C0893"/>
    <w:rsid w:val="000C2371"/>
    <w:rsid w:val="000C2FD9"/>
    <w:rsid w:val="000C4AAE"/>
    <w:rsid w:val="000C59ED"/>
    <w:rsid w:val="000C5C4D"/>
    <w:rsid w:val="000C5EA6"/>
    <w:rsid w:val="000C61A0"/>
    <w:rsid w:val="000C71AC"/>
    <w:rsid w:val="000D1714"/>
    <w:rsid w:val="000D456F"/>
    <w:rsid w:val="000D4CF7"/>
    <w:rsid w:val="000D567F"/>
    <w:rsid w:val="000D65D1"/>
    <w:rsid w:val="000D66FA"/>
    <w:rsid w:val="000D7DAE"/>
    <w:rsid w:val="000D7E51"/>
    <w:rsid w:val="000E0E0B"/>
    <w:rsid w:val="000E269B"/>
    <w:rsid w:val="000F2F38"/>
    <w:rsid w:val="000F50BF"/>
    <w:rsid w:val="000F7191"/>
    <w:rsid w:val="000F7598"/>
    <w:rsid w:val="001047F8"/>
    <w:rsid w:val="00105297"/>
    <w:rsid w:val="0010653A"/>
    <w:rsid w:val="00106E6C"/>
    <w:rsid w:val="00107511"/>
    <w:rsid w:val="00111DD4"/>
    <w:rsid w:val="0011471C"/>
    <w:rsid w:val="0011583F"/>
    <w:rsid w:val="00115D93"/>
    <w:rsid w:val="001176B2"/>
    <w:rsid w:val="00121730"/>
    <w:rsid w:val="0012409C"/>
    <w:rsid w:val="00124A0D"/>
    <w:rsid w:val="00125609"/>
    <w:rsid w:val="001269D0"/>
    <w:rsid w:val="00127EFC"/>
    <w:rsid w:val="00131250"/>
    <w:rsid w:val="00133027"/>
    <w:rsid w:val="00133482"/>
    <w:rsid w:val="001337A8"/>
    <w:rsid w:val="00133B47"/>
    <w:rsid w:val="00133BE3"/>
    <w:rsid w:val="0013417F"/>
    <w:rsid w:val="001353C1"/>
    <w:rsid w:val="00141A04"/>
    <w:rsid w:val="00141DA4"/>
    <w:rsid w:val="001423B0"/>
    <w:rsid w:val="00142481"/>
    <w:rsid w:val="00144085"/>
    <w:rsid w:val="001444B5"/>
    <w:rsid w:val="00144D5B"/>
    <w:rsid w:val="00145D2D"/>
    <w:rsid w:val="0014674E"/>
    <w:rsid w:val="00146FC9"/>
    <w:rsid w:val="001470D7"/>
    <w:rsid w:val="00147BA3"/>
    <w:rsid w:val="001501B7"/>
    <w:rsid w:val="0015153D"/>
    <w:rsid w:val="00152EDE"/>
    <w:rsid w:val="001530F2"/>
    <w:rsid w:val="00153D71"/>
    <w:rsid w:val="00155DB2"/>
    <w:rsid w:val="00156EFF"/>
    <w:rsid w:val="00160376"/>
    <w:rsid w:val="00160E65"/>
    <w:rsid w:val="001610E7"/>
    <w:rsid w:val="00162540"/>
    <w:rsid w:val="00163A63"/>
    <w:rsid w:val="00165DFD"/>
    <w:rsid w:val="001662C2"/>
    <w:rsid w:val="0016673B"/>
    <w:rsid w:val="00166856"/>
    <w:rsid w:val="001673E1"/>
    <w:rsid w:val="0017106A"/>
    <w:rsid w:val="001721F2"/>
    <w:rsid w:val="00172732"/>
    <w:rsid w:val="00173DB9"/>
    <w:rsid w:val="00174274"/>
    <w:rsid w:val="001750E9"/>
    <w:rsid w:val="0017589F"/>
    <w:rsid w:val="00177861"/>
    <w:rsid w:val="00181EDD"/>
    <w:rsid w:val="00185E9D"/>
    <w:rsid w:val="00185FCA"/>
    <w:rsid w:val="001870A8"/>
    <w:rsid w:val="00192415"/>
    <w:rsid w:val="001939D7"/>
    <w:rsid w:val="001953D7"/>
    <w:rsid w:val="00195C11"/>
    <w:rsid w:val="001971CA"/>
    <w:rsid w:val="00197458"/>
    <w:rsid w:val="00197E6E"/>
    <w:rsid w:val="001A1BB5"/>
    <w:rsid w:val="001A2905"/>
    <w:rsid w:val="001A3837"/>
    <w:rsid w:val="001A3F6C"/>
    <w:rsid w:val="001A4DAF"/>
    <w:rsid w:val="001A662A"/>
    <w:rsid w:val="001B0225"/>
    <w:rsid w:val="001B1560"/>
    <w:rsid w:val="001B2587"/>
    <w:rsid w:val="001B32C7"/>
    <w:rsid w:val="001B6FF4"/>
    <w:rsid w:val="001B7389"/>
    <w:rsid w:val="001B7C9D"/>
    <w:rsid w:val="001B7DFE"/>
    <w:rsid w:val="001C0418"/>
    <w:rsid w:val="001C2752"/>
    <w:rsid w:val="001C3E99"/>
    <w:rsid w:val="001C5B14"/>
    <w:rsid w:val="001C6313"/>
    <w:rsid w:val="001C6C42"/>
    <w:rsid w:val="001C7D8F"/>
    <w:rsid w:val="001D0254"/>
    <w:rsid w:val="001D0AD4"/>
    <w:rsid w:val="001D1722"/>
    <w:rsid w:val="001D3152"/>
    <w:rsid w:val="001D60F4"/>
    <w:rsid w:val="001D6FEE"/>
    <w:rsid w:val="001D7E56"/>
    <w:rsid w:val="001E27BF"/>
    <w:rsid w:val="001E2D54"/>
    <w:rsid w:val="001E2E59"/>
    <w:rsid w:val="001E2FBD"/>
    <w:rsid w:val="001E31FF"/>
    <w:rsid w:val="001E36B5"/>
    <w:rsid w:val="001E50AA"/>
    <w:rsid w:val="001E66A4"/>
    <w:rsid w:val="001E7535"/>
    <w:rsid w:val="001E75D5"/>
    <w:rsid w:val="001E7FFE"/>
    <w:rsid w:val="001F1E33"/>
    <w:rsid w:val="001F1EAE"/>
    <w:rsid w:val="001F28FD"/>
    <w:rsid w:val="001F371D"/>
    <w:rsid w:val="001F4A24"/>
    <w:rsid w:val="00200305"/>
    <w:rsid w:val="00200FC3"/>
    <w:rsid w:val="00204E94"/>
    <w:rsid w:val="00205765"/>
    <w:rsid w:val="00207559"/>
    <w:rsid w:val="00207897"/>
    <w:rsid w:val="0021079D"/>
    <w:rsid w:val="00210D9B"/>
    <w:rsid w:val="0021349F"/>
    <w:rsid w:val="0021356A"/>
    <w:rsid w:val="00213572"/>
    <w:rsid w:val="0021739D"/>
    <w:rsid w:val="00217737"/>
    <w:rsid w:val="00220E38"/>
    <w:rsid w:val="002253E2"/>
    <w:rsid w:val="00225603"/>
    <w:rsid w:val="00225927"/>
    <w:rsid w:val="0022770F"/>
    <w:rsid w:val="00227FD9"/>
    <w:rsid w:val="002303F1"/>
    <w:rsid w:val="00230DA5"/>
    <w:rsid w:val="002310A5"/>
    <w:rsid w:val="00231964"/>
    <w:rsid w:val="00232C2F"/>
    <w:rsid w:val="00237DED"/>
    <w:rsid w:val="00240A55"/>
    <w:rsid w:val="002421BC"/>
    <w:rsid w:val="00244744"/>
    <w:rsid w:val="00245087"/>
    <w:rsid w:val="002457FC"/>
    <w:rsid w:val="00245F95"/>
    <w:rsid w:val="00247A90"/>
    <w:rsid w:val="00255BAF"/>
    <w:rsid w:val="00256CC3"/>
    <w:rsid w:val="00262C5A"/>
    <w:rsid w:val="00262E97"/>
    <w:rsid w:val="00263D75"/>
    <w:rsid w:val="002642D4"/>
    <w:rsid w:val="0026532F"/>
    <w:rsid w:val="002653F0"/>
    <w:rsid w:val="00266498"/>
    <w:rsid w:val="0027215F"/>
    <w:rsid w:val="00273217"/>
    <w:rsid w:val="00273A42"/>
    <w:rsid w:val="00275759"/>
    <w:rsid w:val="00276B4C"/>
    <w:rsid w:val="00277897"/>
    <w:rsid w:val="002809BF"/>
    <w:rsid w:val="00280A54"/>
    <w:rsid w:val="00282E2C"/>
    <w:rsid w:val="002836C0"/>
    <w:rsid w:val="0028474E"/>
    <w:rsid w:val="00284F29"/>
    <w:rsid w:val="00286C66"/>
    <w:rsid w:val="00287789"/>
    <w:rsid w:val="002905AB"/>
    <w:rsid w:val="00290E47"/>
    <w:rsid w:val="00291405"/>
    <w:rsid w:val="0029314F"/>
    <w:rsid w:val="0029602D"/>
    <w:rsid w:val="00297C54"/>
    <w:rsid w:val="002A3500"/>
    <w:rsid w:val="002A48AD"/>
    <w:rsid w:val="002A5822"/>
    <w:rsid w:val="002A61D5"/>
    <w:rsid w:val="002A78A9"/>
    <w:rsid w:val="002B0214"/>
    <w:rsid w:val="002B1523"/>
    <w:rsid w:val="002B1F49"/>
    <w:rsid w:val="002B41AE"/>
    <w:rsid w:val="002B4239"/>
    <w:rsid w:val="002B4B4B"/>
    <w:rsid w:val="002B566C"/>
    <w:rsid w:val="002B56F9"/>
    <w:rsid w:val="002B7655"/>
    <w:rsid w:val="002B77E4"/>
    <w:rsid w:val="002C03A3"/>
    <w:rsid w:val="002C087B"/>
    <w:rsid w:val="002C1A35"/>
    <w:rsid w:val="002C27DF"/>
    <w:rsid w:val="002C4268"/>
    <w:rsid w:val="002C45C7"/>
    <w:rsid w:val="002C5301"/>
    <w:rsid w:val="002C5776"/>
    <w:rsid w:val="002C58CD"/>
    <w:rsid w:val="002C6EA4"/>
    <w:rsid w:val="002D06AB"/>
    <w:rsid w:val="002D199D"/>
    <w:rsid w:val="002D28FF"/>
    <w:rsid w:val="002D2ED4"/>
    <w:rsid w:val="002D336A"/>
    <w:rsid w:val="002D44F0"/>
    <w:rsid w:val="002D4AD4"/>
    <w:rsid w:val="002D4BC8"/>
    <w:rsid w:val="002D5B30"/>
    <w:rsid w:val="002E033E"/>
    <w:rsid w:val="002E0C1D"/>
    <w:rsid w:val="002E11FB"/>
    <w:rsid w:val="002E13EE"/>
    <w:rsid w:val="002E2F1F"/>
    <w:rsid w:val="002E4F3E"/>
    <w:rsid w:val="002E63BF"/>
    <w:rsid w:val="002E739A"/>
    <w:rsid w:val="002F236C"/>
    <w:rsid w:val="002F389C"/>
    <w:rsid w:val="002F5B5C"/>
    <w:rsid w:val="00300085"/>
    <w:rsid w:val="0030108B"/>
    <w:rsid w:val="00301190"/>
    <w:rsid w:val="003013D3"/>
    <w:rsid w:val="00301B45"/>
    <w:rsid w:val="0030218B"/>
    <w:rsid w:val="00307C33"/>
    <w:rsid w:val="00311471"/>
    <w:rsid w:val="00312DB4"/>
    <w:rsid w:val="003146EA"/>
    <w:rsid w:val="00315CF7"/>
    <w:rsid w:val="00317BD8"/>
    <w:rsid w:val="00324AC6"/>
    <w:rsid w:val="0032587A"/>
    <w:rsid w:val="0032735B"/>
    <w:rsid w:val="0033016B"/>
    <w:rsid w:val="00330817"/>
    <w:rsid w:val="00331B55"/>
    <w:rsid w:val="00334880"/>
    <w:rsid w:val="0033570B"/>
    <w:rsid w:val="003361BE"/>
    <w:rsid w:val="00336B12"/>
    <w:rsid w:val="00337971"/>
    <w:rsid w:val="00337F08"/>
    <w:rsid w:val="00341C53"/>
    <w:rsid w:val="003424AF"/>
    <w:rsid w:val="00343DE3"/>
    <w:rsid w:val="003440C8"/>
    <w:rsid w:val="00344485"/>
    <w:rsid w:val="00347BA5"/>
    <w:rsid w:val="003514A9"/>
    <w:rsid w:val="003523F4"/>
    <w:rsid w:val="00353E6E"/>
    <w:rsid w:val="00354C31"/>
    <w:rsid w:val="0035596B"/>
    <w:rsid w:val="0035711A"/>
    <w:rsid w:val="00357390"/>
    <w:rsid w:val="00361750"/>
    <w:rsid w:val="00365A55"/>
    <w:rsid w:val="00370097"/>
    <w:rsid w:val="00370F74"/>
    <w:rsid w:val="00372341"/>
    <w:rsid w:val="003725A0"/>
    <w:rsid w:val="00372EB1"/>
    <w:rsid w:val="003748B6"/>
    <w:rsid w:val="00374AA2"/>
    <w:rsid w:val="00375B3D"/>
    <w:rsid w:val="00375BF4"/>
    <w:rsid w:val="00375D68"/>
    <w:rsid w:val="0037640D"/>
    <w:rsid w:val="00376B51"/>
    <w:rsid w:val="0038048A"/>
    <w:rsid w:val="0038067F"/>
    <w:rsid w:val="00384405"/>
    <w:rsid w:val="003846DC"/>
    <w:rsid w:val="00385C42"/>
    <w:rsid w:val="00385D29"/>
    <w:rsid w:val="003861F3"/>
    <w:rsid w:val="00386A80"/>
    <w:rsid w:val="00390327"/>
    <w:rsid w:val="00390853"/>
    <w:rsid w:val="00390CF7"/>
    <w:rsid w:val="00390EF3"/>
    <w:rsid w:val="0039532C"/>
    <w:rsid w:val="003A0D6F"/>
    <w:rsid w:val="003A1597"/>
    <w:rsid w:val="003A1D2A"/>
    <w:rsid w:val="003A1EF4"/>
    <w:rsid w:val="003A28A3"/>
    <w:rsid w:val="003A2AB0"/>
    <w:rsid w:val="003A30A1"/>
    <w:rsid w:val="003A37F3"/>
    <w:rsid w:val="003A507F"/>
    <w:rsid w:val="003A75C8"/>
    <w:rsid w:val="003A7713"/>
    <w:rsid w:val="003A7BA9"/>
    <w:rsid w:val="003B08F4"/>
    <w:rsid w:val="003B0A3A"/>
    <w:rsid w:val="003B151F"/>
    <w:rsid w:val="003B4215"/>
    <w:rsid w:val="003B4EF8"/>
    <w:rsid w:val="003B5A12"/>
    <w:rsid w:val="003B726F"/>
    <w:rsid w:val="003C007F"/>
    <w:rsid w:val="003C013A"/>
    <w:rsid w:val="003C1370"/>
    <w:rsid w:val="003C3B5F"/>
    <w:rsid w:val="003C3E61"/>
    <w:rsid w:val="003C4A1E"/>
    <w:rsid w:val="003C7465"/>
    <w:rsid w:val="003D1335"/>
    <w:rsid w:val="003D1AED"/>
    <w:rsid w:val="003D2E24"/>
    <w:rsid w:val="003D2F7F"/>
    <w:rsid w:val="003D5D35"/>
    <w:rsid w:val="003D62B2"/>
    <w:rsid w:val="003D6A63"/>
    <w:rsid w:val="003D6F81"/>
    <w:rsid w:val="003D7424"/>
    <w:rsid w:val="003D7511"/>
    <w:rsid w:val="003D772B"/>
    <w:rsid w:val="003D7D6D"/>
    <w:rsid w:val="003E12C7"/>
    <w:rsid w:val="003E26A0"/>
    <w:rsid w:val="003E4C83"/>
    <w:rsid w:val="003E5F1D"/>
    <w:rsid w:val="003E70F0"/>
    <w:rsid w:val="003F0428"/>
    <w:rsid w:val="003F0C05"/>
    <w:rsid w:val="003F12E7"/>
    <w:rsid w:val="003F1BEE"/>
    <w:rsid w:val="003F1E46"/>
    <w:rsid w:val="003F3943"/>
    <w:rsid w:val="003F508B"/>
    <w:rsid w:val="003F584A"/>
    <w:rsid w:val="003F66CC"/>
    <w:rsid w:val="003F6A4D"/>
    <w:rsid w:val="0040096F"/>
    <w:rsid w:val="004015EB"/>
    <w:rsid w:val="004018D5"/>
    <w:rsid w:val="00404301"/>
    <w:rsid w:val="00405E30"/>
    <w:rsid w:val="0040618C"/>
    <w:rsid w:val="00406814"/>
    <w:rsid w:val="004078A8"/>
    <w:rsid w:val="00412721"/>
    <w:rsid w:val="00413844"/>
    <w:rsid w:val="00414CE7"/>
    <w:rsid w:val="004163F5"/>
    <w:rsid w:val="0042118A"/>
    <w:rsid w:val="004236B9"/>
    <w:rsid w:val="00424815"/>
    <w:rsid w:val="00424940"/>
    <w:rsid w:val="00425509"/>
    <w:rsid w:val="00425527"/>
    <w:rsid w:val="00425B8D"/>
    <w:rsid w:val="00426A97"/>
    <w:rsid w:val="00426E7D"/>
    <w:rsid w:val="00427329"/>
    <w:rsid w:val="0043115B"/>
    <w:rsid w:val="00432BC5"/>
    <w:rsid w:val="00435120"/>
    <w:rsid w:val="00436518"/>
    <w:rsid w:val="00436661"/>
    <w:rsid w:val="00440218"/>
    <w:rsid w:val="00440309"/>
    <w:rsid w:val="0044075A"/>
    <w:rsid w:val="0044330D"/>
    <w:rsid w:val="0044394D"/>
    <w:rsid w:val="00443BA4"/>
    <w:rsid w:val="00445BCC"/>
    <w:rsid w:val="0044615D"/>
    <w:rsid w:val="00446CE4"/>
    <w:rsid w:val="00446DC3"/>
    <w:rsid w:val="00447819"/>
    <w:rsid w:val="0045010A"/>
    <w:rsid w:val="00452228"/>
    <w:rsid w:val="0045250F"/>
    <w:rsid w:val="0045356C"/>
    <w:rsid w:val="00454437"/>
    <w:rsid w:val="00454FAB"/>
    <w:rsid w:val="004550A0"/>
    <w:rsid w:val="00455E81"/>
    <w:rsid w:val="00460588"/>
    <w:rsid w:val="00460C7A"/>
    <w:rsid w:val="00462885"/>
    <w:rsid w:val="004631D5"/>
    <w:rsid w:val="00464DCE"/>
    <w:rsid w:val="0046614F"/>
    <w:rsid w:val="00471910"/>
    <w:rsid w:val="0047236F"/>
    <w:rsid w:val="004723B3"/>
    <w:rsid w:val="0047353D"/>
    <w:rsid w:val="004773BF"/>
    <w:rsid w:val="00477FE8"/>
    <w:rsid w:val="0048039A"/>
    <w:rsid w:val="004824AB"/>
    <w:rsid w:val="00482C58"/>
    <w:rsid w:val="0048330A"/>
    <w:rsid w:val="00483AC6"/>
    <w:rsid w:val="00484379"/>
    <w:rsid w:val="00484B73"/>
    <w:rsid w:val="004863DD"/>
    <w:rsid w:val="00486C88"/>
    <w:rsid w:val="00490D81"/>
    <w:rsid w:val="00491E04"/>
    <w:rsid w:val="00496248"/>
    <w:rsid w:val="00497410"/>
    <w:rsid w:val="004A0A48"/>
    <w:rsid w:val="004A0BB9"/>
    <w:rsid w:val="004A33E9"/>
    <w:rsid w:val="004A5264"/>
    <w:rsid w:val="004A655D"/>
    <w:rsid w:val="004A6BDC"/>
    <w:rsid w:val="004B0327"/>
    <w:rsid w:val="004B124F"/>
    <w:rsid w:val="004B5543"/>
    <w:rsid w:val="004B679A"/>
    <w:rsid w:val="004C0873"/>
    <w:rsid w:val="004C14DC"/>
    <w:rsid w:val="004C2F28"/>
    <w:rsid w:val="004C3153"/>
    <w:rsid w:val="004C523A"/>
    <w:rsid w:val="004C5962"/>
    <w:rsid w:val="004D2D70"/>
    <w:rsid w:val="004D2F43"/>
    <w:rsid w:val="004D44CA"/>
    <w:rsid w:val="004D4735"/>
    <w:rsid w:val="004D4C78"/>
    <w:rsid w:val="004D5042"/>
    <w:rsid w:val="004D55F6"/>
    <w:rsid w:val="004D5E1E"/>
    <w:rsid w:val="004D7331"/>
    <w:rsid w:val="004E0BDC"/>
    <w:rsid w:val="004E298A"/>
    <w:rsid w:val="004E4910"/>
    <w:rsid w:val="004E4BC5"/>
    <w:rsid w:val="004E5025"/>
    <w:rsid w:val="004E65DB"/>
    <w:rsid w:val="004E7217"/>
    <w:rsid w:val="004E7F92"/>
    <w:rsid w:val="004F0961"/>
    <w:rsid w:val="004F1C4F"/>
    <w:rsid w:val="004F2670"/>
    <w:rsid w:val="004F341F"/>
    <w:rsid w:val="004F3463"/>
    <w:rsid w:val="004F5296"/>
    <w:rsid w:val="004F574B"/>
    <w:rsid w:val="004F77D3"/>
    <w:rsid w:val="00500740"/>
    <w:rsid w:val="00501510"/>
    <w:rsid w:val="00501F3B"/>
    <w:rsid w:val="00503B48"/>
    <w:rsid w:val="00503C68"/>
    <w:rsid w:val="00505B6B"/>
    <w:rsid w:val="00505D18"/>
    <w:rsid w:val="0050650A"/>
    <w:rsid w:val="005069F3"/>
    <w:rsid w:val="005100A4"/>
    <w:rsid w:val="00510189"/>
    <w:rsid w:val="00513194"/>
    <w:rsid w:val="005140EF"/>
    <w:rsid w:val="00514B4E"/>
    <w:rsid w:val="00523978"/>
    <w:rsid w:val="005249FC"/>
    <w:rsid w:val="00525F41"/>
    <w:rsid w:val="005267E9"/>
    <w:rsid w:val="00530CDF"/>
    <w:rsid w:val="00530D2B"/>
    <w:rsid w:val="0053240A"/>
    <w:rsid w:val="005326B1"/>
    <w:rsid w:val="0053374D"/>
    <w:rsid w:val="0053497F"/>
    <w:rsid w:val="00536044"/>
    <w:rsid w:val="005364D9"/>
    <w:rsid w:val="00537A67"/>
    <w:rsid w:val="00540E17"/>
    <w:rsid w:val="005416DD"/>
    <w:rsid w:val="005430C2"/>
    <w:rsid w:val="00544921"/>
    <w:rsid w:val="0054593D"/>
    <w:rsid w:val="00545AA4"/>
    <w:rsid w:val="00546291"/>
    <w:rsid w:val="00547F8C"/>
    <w:rsid w:val="0055005C"/>
    <w:rsid w:val="00550B8A"/>
    <w:rsid w:val="00551395"/>
    <w:rsid w:val="00553437"/>
    <w:rsid w:val="005541DE"/>
    <w:rsid w:val="00554433"/>
    <w:rsid w:val="005547F5"/>
    <w:rsid w:val="00556D82"/>
    <w:rsid w:val="005578C7"/>
    <w:rsid w:val="005615B4"/>
    <w:rsid w:val="0056191E"/>
    <w:rsid w:val="00562A55"/>
    <w:rsid w:val="00563CFF"/>
    <w:rsid w:val="005646C7"/>
    <w:rsid w:val="00564B4F"/>
    <w:rsid w:val="0056609C"/>
    <w:rsid w:val="00566F8F"/>
    <w:rsid w:val="005701FE"/>
    <w:rsid w:val="005706D7"/>
    <w:rsid w:val="00570F88"/>
    <w:rsid w:val="00571E02"/>
    <w:rsid w:val="005732CA"/>
    <w:rsid w:val="00576917"/>
    <w:rsid w:val="00580128"/>
    <w:rsid w:val="00580219"/>
    <w:rsid w:val="00580DB6"/>
    <w:rsid w:val="0058423A"/>
    <w:rsid w:val="00585563"/>
    <w:rsid w:val="0058589A"/>
    <w:rsid w:val="00586736"/>
    <w:rsid w:val="00592731"/>
    <w:rsid w:val="005928B9"/>
    <w:rsid w:val="00592E55"/>
    <w:rsid w:val="005935E7"/>
    <w:rsid w:val="00594A4B"/>
    <w:rsid w:val="0059671A"/>
    <w:rsid w:val="005974F2"/>
    <w:rsid w:val="005A17CB"/>
    <w:rsid w:val="005A50A6"/>
    <w:rsid w:val="005A7031"/>
    <w:rsid w:val="005B11AF"/>
    <w:rsid w:val="005B1EB2"/>
    <w:rsid w:val="005B1FB1"/>
    <w:rsid w:val="005B20CF"/>
    <w:rsid w:val="005B2AFC"/>
    <w:rsid w:val="005B3B07"/>
    <w:rsid w:val="005B441B"/>
    <w:rsid w:val="005B56EA"/>
    <w:rsid w:val="005B5A03"/>
    <w:rsid w:val="005B6496"/>
    <w:rsid w:val="005B669D"/>
    <w:rsid w:val="005B67B9"/>
    <w:rsid w:val="005C0D74"/>
    <w:rsid w:val="005C11CC"/>
    <w:rsid w:val="005C39CC"/>
    <w:rsid w:val="005C6639"/>
    <w:rsid w:val="005C6B41"/>
    <w:rsid w:val="005D1558"/>
    <w:rsid w:val="005D1697"/>
    <w:rsid w:val="005D1912"/>
    <w:rsid w:val="005D2E7E"/>
    <w:rsid w:val="005D3C06"/>
    <w:rsid w:val="005E2283"/>
    <w:rsid w:val="005E2609"/>
    <w:rsid w:val="005E4547"/>
    <w:rsid w:val="005E4A4C"/>
    <w:rsid w:val="005E61F9"/>
    <w:rsid w:val="005E7E31"/>
    <w:rsid w:val="005F1B57"/>
    <w:rsid w:val="005F443A"/>
    <w:rsid w:val="005F536B"/>
    <w:rsid w:val="005F5A02"/>
    <w:rsid w:val="005F68C7"/>
    <w:rsid w:val="006003D9"/>
    <w:rsid w:val="00601D6D"/>
    <w:rsid w:val="00602F43"/>
    <w:rsid w:val="00603FB7"/>
    <w:rsid w:val="006040CE"/>
    <w:rsid w:val="00604877"/>
    <w:rsid w:val="00604AAB"/>
    <w:rsid w:val="00606036"/>
    <w:rsid w:val="00607ACE"/>
    <w:rsid w:val="0061018E"/>
    <w:rsid w:val="00610682"/>
    <w:rsid w:val="0061081D"/>
    <w:rsid w:val="00613368"/>
    <w:rsid w:val="006153AE"/>
    <w:rsid w:val="00615CDF"/>
    <w:rsid w:val="00616971"/>
    <w:rsid w:val="00617E0E"/>
    <w:rsid w:val="0062182B"/>
    <w:rsid w:val="00623620"/>
    <w:rsid w:val="00624E70"/>
    <w:rsid w:val="0062610D"/>
    <w:rsid w:val="006261CB"/>
    <w:rsid w:val="00627EF1"/>
    <w:rsid w:val="00630CB5"/>
    <w:rsid w:val="00630F30"/>
    <w:rsid w:val="00631747"/>
    <w:rsid w:val="00631B6F"/>
    <w:rsid w:val="00633019"/>
    <w:rsid w:val="00633267"/>
    <w:rsid w:val="006337B1"/>
    <w:rsid w:val="006463A6"/>
    <w:rsid w:val="00647995"/>
    <w:rsid w:val="006535D4"/>
    <w:rsid w:val="006540AA"/>
    <w:rsid w:val="0065440A"/>
    <w:rsid w:val="00654F55"/>
    <w:rsid w:val="00655541"/>
    <w:rsid w:val="0065645B"/>
    <w:rsid w:val="0065766F"/>
    <w:rsid w:val="006603C0"/>
    <w:rsid w:val="00661FE1"/>
    <w:rsid w:val="006629DA"/>
    <w:rsid w:val="0066342D"/>
    <w:rsid w:val="00663F52"/>
    <w:rsid w:val="006653BE"/>
    <w:rsid w:val="006663D6"/>
    <w:rsid w:val="0067167F"/>
    <w:rsid w:val="006735FE"/>
    <w:rsid w:val="00673942"/>
    <w:rsid w:val="00674E99"/>
    <w:rsid w:val="006753C6"/>
    <w:rsid w:val="0067692C"/>
    <w:rsid w:val="00680397"/>
    <w:rsid w:val="00680D4D"/>
    <w:rsid w:val="00681AD1"/>
    <w:rsid w:val="00681E5D"/>
    <w:rsid w:val="006831CD"/>
    <w:rsid w:val="0068470E"/>
    <w:rsid w:val="00685642"/>
    <w:rsid w:val="00686574"/>
    <w:rsid w:val="00687A3B"/>
    <w:rsid w:val="00687C22"/>
    <w:rsid w:val="00695BDA"/>
    <w:rsid w:val="00697278"/>
    <w:rsid w:val="006A0668"/>
    <w:rsid w:val="006A16C4"/>
    <w:rsid w:val="006A2F11"/>
    <w:rsid w:val="006A3AD0"/>
    <w:rsid w:val="006A42F1"/>
    <w:rsid w:val="006A697D"/>
    <w:rsid w:val="006B1949"/>
    <w:rsid w:val="006B1B5D"/>
    <w:rsid w:val="006B287A"/>
    <w:rsid w:val="006B3CF9"/>
    <w:rsid w:val="006B4792"/>
    <w:rsid w:val="006B5B04"/>
    <w:rsid w:val="006B676E"/>
    <w:rsid w:val="006B6A72"/>
    <w:rsid w:val="006B77CD"/>
    <w:rsid w:val="006B7839"/>
    <w:rsid w:val="006C1165"/>
    <w:rsid w:val="006C13A0"/>
    <w:rsid w:val="006C1792"/>
    <w:rsid w:val="006C396C"/>
    <w:rsid w:val="006C41AC"/>
    <w:rsid w:val="006C4766"/>
    <w:rsid w:val="006C4EBA"/>
    <w:rsid w:val="006C5A3E"/>
    <w:rsid w:val="006C5F6C"/>
    <w:rsid w:val="006C734C"/>
    <w:rsid w:val="006C7E68"/>
    <w:rsid w:val="006C7FE8"/>
    <w:rsid w:val="006D27E9"/>
    <w:rsid w:val="006D42DF"/>
    <w:rsid w:val="006D4313"/>
    <w:rsid w:val="006D46C7"/>
    <w:rsid w:val="006D4FBA"/>
    <w:rsid w:val="006D7B7F"/>
    <w:rsid w:val="006E00C8"/>
    <w:rsid w:val="006E0727"/>
    <w:rsid w:val="006E1951"/>
    <w:rsid w:val="006E28F3"/>
    <w:rsid w:val="006E46C1"/>
    <w:rsid w:val="006E63E5"/>
    <w:rsid w:val="006E66B1"/>
    <w:rsid w:val="006E6C3C"/>
    <w:rsid w:val="006E7BF8"/>
    <w:rsid w:val="006F0AF6"/>
    <w:rsid w:val="006F0C17"/>
    <w:rsid w:val="006F0FFA"/>
    <w:rsid w:val="006F14C0"/>
    <w:rsid w:val="006F1CC9"/>
    <w:rsid w:val="006F2CD7"/>
    <w:rsid w:val="006F6DDB"/>
    <w:rsid w:val="006F749F"/>
    <w:rsid w:val="00703898"/>
    <w:rsid w:val="0070443F"/>
    <w:rsid w:val="00705A2F"/>
    <w:rsid w:val="007078EB"/>
    <w:rsid w:val="00707A40"/>
    <w:rsid w:val="007101FB"/>
    <w:rsid w:val="0071186A"/>
    <w:rsid w:val="00711CC9"/>
    <w:rsid w:val="0071212E"/>
    <w:rsid w:val="00715129"/>
    <w:rsid w:val="00715DAB"/>
    <w:rsid w:val="00716270"/>
    <w:rsid w:val="0071633C"/>
    <w:rsid w:val="00716C76"/>
    <w:rsid w:val="007173E2"/>
    <w:rsid w:val="00717C04"/>
    <w:rsid w:val="00717C37"/>
    <w:rsid w:val="00722206"/>
    <w:rsid w:val="00724808"/>
    <w:rsid w:val="00725AF6"/>
    <w:rsid w:val="007277CE"/>
    <w:rsid w:val="00727F48"/>
    <w:rsid w:val="0073183E"/>
    <w:rsid w:val="00731887"/>
    <w:rsid w:val="0073216F"/>
    <w:rsid w:val="007331B3"/>
    <w:rsid w:val="00735B97"/>
    <w:rsid w:val="00737504"/>
    <w:rsid w:val="007376DE"/>
    <w:rsid w:val="00740D31"/>
    <w:rsid w:val="00740E33"/>
    <w:rsid w:val="00741241"/>
    <w:rsid w:val="007414D9"/>
    <w:rsid w:val="00741CD7"/>
    <w:rsid w:val="00742DEE"/>
    <w:rsid w:val="00745EB9"/>
    <w:rsid w:val="0074665D"/>
    <w:rsid w:val="00750318"/>
    <w:rsid w:val="0075107B"/>
    <w:rsid w:val="0075296D"/>
    <w:rsid w:val="00752A13"/>
    <w:rsid w:val="0075309E"/>
    <w:rsid w:val="007558D1"/>
    <w:rsid w:val="00755BAB"/>
    <w:rsid w:val="00756B38"/>
    <w:rsid w:val="00757DC6"/>
    <w:rsid w:val="007605F8"/>
    <w:rsid w:val="00762A92"/>
    <w:rsid w:val="00763015"/>
    <w:rsid w:val="007636F2"/>
    <w:rsid w:val="007641B9"/>
    <w:rsid w:val="0076478F"/>
    <w:rsid w:val="007667A6"/>
    <w:rsid w:val="00771191"/>
    <w:rsid w:val="0077173B"/>
    <w:rsid w:val="007726DA"/>
    <w:rsid w:val="00773AAA"/>
    <w:rsid w:val="007753C5"/>
    <w:rsid w:val="00776242"/>
    <w:rsid w:val="0078089B"/>
    <w:rsid w:val="00780FDD"/>
    <w:rsid w:val="00781575"/>
    <w:rsid w:val="00782275"/>
    <w:rsid w:val="00787E61"/>
    <w:rsid w:val="007979C4"/>
    <w:rsid w:val="00797C3A"/>
    <w:rsid w:val="007A214D"/>
    <w:rsid w:val="007A3103"/>
    <w:rsid w:val="007A3A07"/>
    <w:rsid w:val="007A3C76"/>
    <w:rsid w:val="007A3D2C"/>
    <w:rsid w:val="007A40FB"/>
    <w:rsid w:val="007A4A38"/>
    <w:rsid w:val="007A52A5"/>
    <w:rsid w:val="007A53DB"/>
    <w:rsid w:val="007A70AA"/>
    <w:rsid w:val="007B05D0"/>
    <w:rsid w:val="007B0BDC"/>
    <w:rsid w:val="007B0DCB"/>
    <w:rsid w:val="007B3419"/>
    <w:rsid w:val="007B376D"/>
    <w:rsid w:val="007B4036"/>
    <w:rsid w:val="007B7621"/>
    <w:rsid w:val="007C01C9"/>
    <w:rsid w:val="007C2793"/>
    <w:rsid w:val="007C2C47"/>
    <w:rsid w:val="007C3A64"/>
    <w:rsid w:val="007C42E7"/>
    <w:rsid w:val="007C448C"/>
    <w:rsid w:val="007C507D"/>
    <w:rsid w:val="007C52E1"/>
    <w:rsid w:val="007C6058"/>
    <w:rsid w:val="007C7089"/>
    <w:rsid w:val="007D1AB3"/>
    <w:rsid w:val="007D2ADA"/>
    <w:rsid w:val="007D4F48"/>
    <w:rsid w:val="007D543C"/>
    <w:rsid w:val="007D5C4A"/>
    <w:rsid w:val="007E07FC"/>
    <w:rsid w:val="007E198C"/>
    <w:rsid w:val="007E3E2F"/>
    <w:rsid w:val="007E4D44"/>
    <w:rsid w:val="007E4F06"/>
    <w:rsid w:val="007E5A54"/>
    <w:rsid w:val="007E5B3A"/>
    <w:rsid w:val="007E6BF3"/>
    <w:rsid w:val="007E74B5"/>
    <w:rsid w:val="007F182D"/>
    <w:rsid w:val="007F1D4B"/>
    <w:rsid w:val="007F204F"/>
    <w:rsid w:val="007F344E"/>
    <w:rsid w:val="007F3698"/>
    <w:rsid w:val="007F56CD"/>
    <w:rsid w:val="007F6B2E"/>
    <w:rsid w:val="007F707B"/>
    <w:rsid w:val="008022A1"/>
    <w:rsid w:val="00804334"/>
    <w:rsid w:val="00806011"/>
    <w:rsid w:val="008103E1"/>
    <w:rsid w:val="008107E7"/>
    <w:rsid w:val="00811156"/>
    <w:rsid w:val="00814B3C"/>
    <w:rsid w:val="008150DC"/>
    <w:rsid w:val="00815317"/>
    <w:rsid w:val="00815634"/>
    <w:rsid w:val="008157C8"/>
    <w:rsid w:val="00816B2D"/>
    <w:rsid w:val="00817683"/>
    <w:rsid w:val="0082036F"/>
    <w:rsid w:val="00821F3E"/>
    <w:rsid w:val="00821FA7"/>
    <w:rsid w:val="00824B37"/>
    <w:rsid w:val="0082664B"/>
    <w:rsid w:val="0082692B"/>
    <w:rsid w:val="0082783B"/>
    <w:rsid w:val="008319BC"/>
    <w:rsid w:val="0083214B"/>
    <w:rsid w:val="00832C96"/>
    <w:rsid w:val="0083491B"/>
    <w:rsid w:val="00835313"/>
    <w:rsid w:val="00835CDB"/>
    <w:rsid w:val="00837498"/>
    <w:rsid w:val="0083789E"/>
    <w:rsid w:val="008428A0"/>
    <w:rsid w:val="00842FFF"/>
    <w:rsid w:val="0084350A"/>
    <w:rsid w:val="00844EE8"/>
    <w:rsid w:val="00844F35"/>
    <w:rsid w:val="00845301"/>
    <w:rsid w:val="008461BB"/>
    <w:rsid w:val="00846398"/>
    <w:rsid w:val="008473D9"/>
    <w:rsid w:val="0084758A"/>
    <w:rsid w:val="00847BB5"/>
    <w:rsid w:val="00850792"/>
    <w:rsid w:val="00850E76"/>
    <w:rsid w:val="00851E6E"/>
    <w:rsid w:val="00852701"/>
    <w:rsid w:val="0085477A"/>
    <w:rsid w:val="00855887"/>
    <w:rsid w:val="008560FA"/>
    <w:rsid w:val="008567F4"/>
    <w:rsid w:val="008576A2"/>
    <w:rsid w:val="008623E1"/>
    <w:rsid w:val="0086254F"/>
    <w:rsid w:val="008628A9"/>
    <w:rsid w:val="00862B05"/>
    <w:rsid w:val="008645B0"/>
    <w:rsid w:val="00864B37"/>
    <w:rsid w:val="00866010"/>
    <w:rsid w:val="0086683A"/>
    <w:rsid w:val="00867B49"/>
    <w:rsid w:val="00870F04"/>
    <w:rsid w:val="00872AF2"/>
    <w:rsid w:val="00872E9B"/>
    <w:rsid w:val="00873265"/>
    <w:rsid w:val="008762AD"/>
    <w:rsid w:val="00876D39"/>
    <w:rsid w:val="00877A58"/>
    <w:rsid w:val="008807EC"/>
    <w:rsid w:val="0088084B"/>
    <w:rsid w:val="0088168A"/>
    <w:rsid w:val="00881E97"/>
    <w:rsid w:val="00882F86"/>
    <w:rsid w:val="00883F5E"/>
    <w:rsid w:val="00884FC6"/>
    <w:rsid w:val="008863C2"/>
    <w:rsid w:val="008865C8"/>
    <w:rsid w:val="00886A8A"/>
    <w:rsid w:val="0088754E"/>
    <w:rsid w:val="00892FA8"/>
    <w:rsid w:val="00893773"/>
    <w:rsid w:val="00896589"/>
    <w:rsid w:val="00897DCA"/>
    <w:rsid w:val="008A01A0"/>
    <w:rsid w:val="008A0312"/>
    <w:rsid w:val="008A0AA1"/>
    <w:rsid w:val="008A3A36"/>
    <w:rsid w:val="008A41BC"/>
    <w:rsid w:val="008A429C"/>
    <w:rsid w:val="008B11B9"/>
    <w:rsid w:val="008B373E"/>
    <w:rsid w:val="008B3FA4"/>
    <w:rsid w:val="008B42D1"/>
    <w:rsid w:val="008B4A30"/>
    <w:rsid w:val="008B67DE"/>
    <w:rsid w:val="008C0BE6"/>
    <w:rsid w:val="008C3D6B"/>
    <w:rsid w:val="008C47C7"/>
    <w:rsid w:val="008C4975"/>
    <w:rsid w:val="008C4F99"/>
    <w:rsid w:val="008C4FD7"/>
    <w:rsid w:val="008D30F2"/>
    <w:rsid w:val="008D454F"/>
    <w:rsid w:val="008D4BC3"/>
    <w:rsid w:val="008D5553"/>
    <w:rsid w:val="008D5724"/>
    <w:rsid w:val="008D6BF9"/>
    <w:rsid w:val="008D70FD"/>
    <w:rsid w:val="008D7D8D"/>
    <w:rsid w:val="008E0DCC"/>
    <w:rsid w:val="008E15EB"/>
    <w:rsid w:val="008E47AD"/>
    <w:rsid w:val="008E756C"/>
    <w:rsid w:val="008E75E2"/>
    <w:rsid w:val="008F0521"/>
    <w:rsid w:val="008F153B"/>
    <w:rsid w:val="008F16AE"/>
    <w:rsid w:val="008F18A4"/>
    <w:rsid w:val="008F2DDC"/>
    <w:rsid w:val="008F3EFA"/>
    <w:rsid w:val="008F59AE"/>
    <w:rsid w:val="008F77C9"/>
    <w:rsid w:val="008F7EB8"/>
    <w:rsid w:val="00903585"/>
    <w:rsid w:val="0091021B"/>
    <w:rsid w:val="00912CDB"/>
    <w:rsid w:val="0091372A"/>
    <w:rsid w:val="00913B86"/>
    <w:rsid w:val="009152CB"/>
    <w:rsid w:val="009158B7"/>
    <w:rsid w:val="00915EDE"/>
    <w:rsid w:val="009174C3"/>
    <w:rsid w:val="009202B5"/>
    <w:rsid w:val="0092174F"/>
    <w:rsid w:val="00921E4D"/>
    <w:rsid w:val="009227AE"/>
    <w:rsid w:val="00922AE5"/>
    <w:rsid w:val="00922FD4"/>
    <w:rsid w:val="00924984"/>
    <w:rsid w:val="0092628D"/>
    <w:rsid w:val="0092797F"/>
    <w:rsid w:val="009314E2"/>
    <w:rsid w:val="00931FD9"/>
    <w:rsid w:val="009338A5"/>
    <w:rsid w:val="00935228"/>
    <w:rsid w:val="00935A29"/>
    <w:rsid w:val="00936207"/>
    <w:rsid w:val="0093686E"/>
    <w:rsid w:val="0094092A"/>
    <w:rsid w:val="00941DCB"/>
    <w:rsid w:val="00944D81"/>
    <w:rsid w:val="00944E93"/>
    <w:rsid w:val="00944EFC"/>
    <w:rsid w:val="009458A5"/>
    <w:rsid w:val="00945E6C"/>
    <w:rsid w:val="00946CCD"/>
    <w:rsid w:val="0095099E"/>
    <w:rsid w:val="00950FC3"/>
    <w:rsid w:val="00951C83"/>
    <w:rsid w:val="00952123"/>
    <w:rsid w:val="00952CC8"/>
    <w:rsid w:val="00953AB3"/>
    <w:rsid w:val="00954077"/>
    <w:rsid w:val="009559B7"/>
    <w:rsid w:val="00957BD5"/>
    <w:rsid w:val="00962A83"/>
    <w:rsid w:val="0096379A"/>
    <w:rsid w:val="00963A78"/>
    <w:rsid w:val="0096423D"/>
    <w:rsid w:val="0096795C"/>
    <w:rsid w:val="00967DDD"/>
    <w:rsid w:val="009726AC"/>
    <w:rsid w:val="00974EF7"/>
    <w:rsid w:val="0097507E"/>
    <w:rsid w:val="0097714B"/>
    <w:rsid w:val="00980A78"/>
    <w:rsid w:val="00980FFD"/>
    <w:rsid w:val="009815DE"/>
    <w:rsid w:val="00983631"/>
    <w:rsid w:val="0098377C"/>
    <w:rsid w:val="00986545"/>
    <w:rsid w:val="00986816"/>
    <w:rsid w:val="00990181"/>
    <w:rsid w:val="0099232B"/>
    <w:rsid w:val="00995A75"/>
    <w:rsid w:val="00995C32"/>
    <w:rsid w:val="009A27E0"/>
    <w:rsid w:val="009A2F9B"/>
    <w:rsid w:val="009A3E0D"/>
    <w:rsid w:val="009A4C55"/>
    <w:rsid w:val="009A5938"/>
    <w:rsid w:val="009A701C"/>
    <w:rsid w:val="009B02E8"/>
    <w:rsid w:val="009B10B5"/>
    <w:rsid w:val="009B23CF"/>
    <w:rsid w:val="009B25D1"/>
    <w:rsid w:val="009B2704"/>
    <w:rsid w:val="009B309D"/>
    <w:rsid w:val="009B31FC"/>
    <w:rsid w:val="009B3A53"/>
    <w:rsid w:val="009B4DB4"/>
    <w:rsid w:val="009B5924"/>
    <w:rsid w:val="009B6BF1"/>
    <w:rsid w:val="009B776C"/>
    <w:rsid w:val="009C1E94"/>
    <w:rsid w:val="009C22EE"/>
    <w:rsid w:val="009C22F8"/>
    <w:rsid w:val="009C4239"/>
    <w:rsid w:val="009C5484"/>
    <w:rsid w:val="009C68E3"/>
    <w:rsid w:val="009C76B2"/>
    <w:rsid w:val="009D07EA"/>
    <w:rsid w:val="009D0D0F"/>
    <w:rsid w:val="009D1936"/>
    <w:rsid w:val="009D52C2"/>
    <w:rsid w:val="009D535E"/>
    <w:rsid w:val="009D6031"/>
    <w:rsid w:val="009E275A"/>
    <w:rsid w:val="009E3055"/>
    <w:rsid w:val="009E38ED"/>
    <w:rsid w:val="009E43DB"/>
    <w:rsid w:val="009E5704"/>
    <w:rsid w:val="009F050D"/>
    <w:rsid w:val="009F4FC6"/>
    <w:rsid w:val="009F6A48"/>
    <w:rsid w:val="009F727E"/>
    <w:rsid w:val="009F7AA9"/>
    <w:rsid w:val="00A00339"/>
    <w:rsid w:val="00A0113E"/>
    <w:rsid w:val="00A014F2"/>
    <w:rsid w:val="00A01637"/>
    <w:rsid w:val="00A02636"/>
    <w:rsid w:val="00A02EE3"/>
    <w:rsid w:val="00A03B39"/>
    <w:rsid w:val="00A04269"/>
    <w:rsid w:val="00A04367"/>
    <w:rsid w:val="00A05A17"/>
    <w:rsid w:val="00A0650B"/>
    <w:rsid w:val="00A07D05"/>
    <w:rsid w:val="00A12672"/>
    <w:rsid w:val="00A135C6"/>
    <w:rsid w:val="00A13813"/>
    <w:rsid w:val="00A15C00"/>
    <w:rsid w:val="00A15FED"/>
    <w:rsid w:val="00A17C0D"/>
    <w:rsid w:val="00A17C30"/>
    <w:rsid w:val="00A17C96"/>
    <w:rsid w:val="00A22875"/>
    <w:rsid w:val="00A2392F"/>
    <w:rsid w:val="00A243E1"/>
    <w:rsid w:val="00A245C5"/>
    <w:rsid w:val="00A25CD1"/>
    <w:rsid w:val="00A26273"/>
    <w:rsid w:val="00A266CA"/>
    <w:rsid w:val="00A27822"/>
    <w:rsid w:val="00A3384A"/>
    <w:rsid w:val="00A35089"/>
    <w:rsid w:val="00A3581F"/>
    <w:rsid w:val="00A37477"/>
    <w:rsid w:val="00A37E30"/>
    <w:rsid w:val="00A37E70"/>
    <w:rsid w:val="00A418C4"/>
    <w:rsid w:val="00A420FC"/>
    <w:rsid w:val="00A429F3"/>
    <w:rsid w:val="00A43142"/>
    <w:rsid w:val="00A44198"/>
    <w:rsid w:val="00A4469F"/>
    <w:rsid w:val="00A450C0"/>
    <w:rsid w:val="00A47039"/>
    <w:rsid w:val="00A47A43"/>
    <w:rsid w:val="00A47D37"/>
    <w:rsid w:val="00A50FE2"/>
    <w:rsid w:val="00A51D24"/>
    <w:rsid w:val="00A52476"/>
    <w:rsid w:val="00A52759"/>
    <w:rsid w:val="00A56047"/>
    <w:rsid w:val="00A577DA"/>
    <w:rsid w:val="00A601AD"/>
    <w:rsid w:val="00A606CE"/>
    <w:rsid w:val="00A60C57"/>
    <w:rsid w:val="00A61180"/>
    <w:rsid w:val="00A61D11"/>
    <w:rsid w:val="00A62472"/>
    <w:rsid w:val="00A65A30"/>
    <w:rsid w:val="00A65EC2"/>
    <w:rsid w:val="00A66958"/>
    <w:rsid w:val="00A67426"/>
    <w:rsid w:val="00A67D46"/>
    <w:rsid w:val="00A702FE"/>
    <w:rsid w:val="00A70385"/>
    <w:rsid w:val="00A705D1"/>
    <w:rsid w:val="00A70781"/>
    <w:rsid w:val="00A718AE"/>
    <w:rsid w:val="00A71BF5"/>
    <w:rsid w:val="00A725FB"/>
    <w:rsid w:val="00A741A8"/>
    <w:rsid w:val="00A7636F"/>
    <w:rsid w:val="00A76A99"/>
    <w:rsid w:val="00A775AA"/>
    <w:rsid w:val="00A77C19"/>
    <w:rsid w:val="00A801CB"/>
    <w:rsid w:val="00A833E9"/>
    <w:rsid w:val="00A85EAB"/>
    <w:rsid w:val="00A86180"/>
    <w:rsid w:val="00A86CBD"/>
    <w:rsid w:val="00A90031"/>
    <w:rsid w:val="00A90567"/>
    <w:rsid w:val="00A9064E"/>
    <w:rsid w:val="00A91E6B"/>
    <w:rsid w:val="00A94711"/>
    <w:rsid w:val="00A94F9F"/>
    <w:rsid w:val="00A96306"/>
    <w:rsid w:val="00A97A72"/>
    <w:rsid w:val="00AA0DC0"/>
    <w:rsid w:val="00AA1006"/>
    <w:rsid w:val="00AA2CD2"/>
    <w:rsid w:val="00AA37C3"/>
    <w:rsid w:val="00AA4B41"/>
    <w:rsid w:val="00AB0171"/>
    <w:rsid w:val="00AB1589"/>
    <w:rsid w:val="00AB1700"/>
    <w:rsid w:val="00AB1A6F"/>
    <w:rsid w:val="00AB1EF3"/>
    <w:rsid w:val="00AB3AD2"/>
    <w:rsid w:val="00AB3E93"/>
    <w:rsid w:val="00AB3F52"/>
    <w:rsid w:val="00AB652A"/>
    <w:rsid w:val="00AB762B"/>
    <w:rsid w:val="00AC1570"/>
    <w:rsid w:val="00AC171E"/>
    <w:rsid w:val="00AC2E31"/>
    <w:rsid w:val="00AC340B"/>
    <w:rsid w:val="00AC4660"/>
    <w:rsid w:val="00AC5B13"/>
    <w:rsid w:val="00AC6D37"/>
    <w:rsid w:val="00AD010D"/>
    <w:rsid w:val="00AD223C"/>
    <w:rsid w:val="00AD4004"/>
    <w:rsid w:val="00AD559B"/>
    <w:rsid w:val="00AD5A34"/>
    <w:rsid w:val="00AD6195"/>
    <w:rsid w:val="00AD7EB8"/>
    <w:rsid w:val="00AE1BBB"/>
    <w:rsid w:val="00AE4A82"/>
    <w:rsid w:val="00AE4F2D"/>
    <w:rsid w:val="00AE5C53"/>
    <w:rsid w:val="00AE67DF"/>
    <w:rsid w:val="00AE6EFB"/>
    <w:rsid w:val="00AF14A5"/>
    <w:rsid w:val="00AF283D"/>
    <w:rsid w:val="00AF31D1"/>
    <w:rsid w:val="00AF5A52"/>
    <w:rsid w:val="00AF5FE8"/>
    <w:rsid w:val="00AF690E"/>
    <w:rsid w:val="00B00154"/>
    <w:rsid w:val="00B01333"/>
    <w:rsid w:val="00B01687"/>
    <w:rsid w:val="00B0212A"/>
    <w:rsid w:val="00B04A70"/>
    <w:rsid w:val="00B052C6"/>
    <w:rsid w:val="00B07B64"/>
    <w:rsid w:val="00B1092E"/>
    <w:rsid w:val="00B1192D"/>
    <w:rsid w:val="00B127F3"/>
    <w:rsid w:val="00B12B16"/>
    <w:rsid w:val="00B15706"/>
    <w:rsid w:val="00B17B4D"/>
    <w:rsid w:val="00B21089"/>
    <w:rsid w:val="00B25668"/>
    <w:rsid w:val="00B25EAD"/>
    <w:rsid w:val="00B30A23"/>
    <w:rsid w:val="00B32700"/>
    <w:rsid w:val="00B3284C"/>
    <w:rsid w:val="00B32E69"/>
    <w:rsid w:val="00B34671"/>
    <w:rsid w:val="00B348EE"/>
    <w:rsid w:val="00B371B3"/>
    <w:rsid w:val="00B37E77"/>
    <w:rsid w:val="00B42A16"/>
    <w:rsid w:val="00B43CF1"/>
    <w:rsid w:val="00B47306"/>
    <w:rsid w:val="00B477D0"/>
    <w:rsid w:val="00B47DF3"/>
    <w:rsid w:val="00B52528"/>
    <w:rsid w:val="00B52CAA"/>
    <w:rsid w:val="00B52EE6"/>
    <w:rsid w:val="00B53ADD"/>
    <w:rsid w:val="00B53F0D"/>
    <w:rsid w:val="00B54C22"/>
    <w:rsid w:val="00B55EF1"/>
    <w:rsid w:val="00B5780E"/>
    <w:rsid w:val="00B60084"/>
    <w:rsid w:val="00B6210A"/>
    <w:rsid w:val="00B62D55"/>
    <w:rsid w:val="00B635EB"/>
    <w:rsid w:val="00B66DF1"/>
    <w:rsid w:val="00B6767F"/>
    <w:rsid w:val="00B71EBE"/>
    <w:rsid w:val="00B72074"/>
    <w:rsid w:val="00B72C83"/>
    <w:rsid w:val="00B7372D"/>
    <w:rsid w:val="00B75407"/>
    <w:rsid w:val="00B754A1"/>
    <w:rsid w:val="00B764CE"/>
    <w:rsid w:val="00B83415"/>
    <w:rsid w:val="00B837B5"/>
    <w:rsid w:val="00B83A0F"/>
    <w:rsid w:val="00B83AE1"/>
    <w:rsid w:val="00B83BBF"/>
    <w:rsid w:val="00B84E52"/>
    <w:rsid w:val="00B86B72"/>
    <w:rsid w:val="00B9266E"/>
    <w:rsid w:val="00B92827"/>
    <w:rsid w:val="00B92F2B"/>
    <w:rsid w:val="00B93F94"/>
    <w:rsid w:val="00B94813"/>
    <w:rsid w:val="00B94F8E"/>
    <w:rsid w:val="00B95E37"/>
    <w:rsid w:val="00B9645C"/>
    <w:rsid w:val="00B9697A"/>
    <w:rsid w:val="00B97A5A"/>
    <w:rsid w:val="00BA1565"/>
    <w:rsid w:val="00BA21D9"/>
    <w:rsid w:val="00BA41BC"/>
    <w:rsid w:val="00BA6851"/>
    <w:rsid w:val="00BA6DF9"/>
    <w:rsid w:val="00BA7867"/>
    <w:rsid w:val="00BB19C6"/>
    <w:rsid w:val="00BB2A4B"/>
    <w:rsid w:val="00BB6C48"/>
    <w:rsid w:val="00BC05BD"/>
    <w:rsid w:val="00BC0B91"/>
    <w:rsid w:val="00BC294F"/>
    <w:rsid w:val="00BC36E2"/>
    <w:rsid w:val="00BC37D7"/>
    <w:rsid w:val="00BC3E03"/>
    <w:rsid w:val="00BC4043"/>
    <w:rsid w:val="00BC4B86"/>
    <w:rsid w:val="00BD0AF1"/>
    <w:rsid w:val="00BD2D12"/>
    <w:rsid w:val="00BD2D78"/>
    <w:rsid w:val="00BD3954"/>
    <w:rsid w:val="00BD40BC"/>
    <w:rsid w:val="00BD450A"/>
    <w:rsid w:val="00BD73EA"/>
    <w:rsid w:val="00BD749E"/>
    <w:rsid w:val="00BE03F7"/>
    <w:rsid w:val="00BE20A0"/>
    <w:rsid w:val="00BE4366"/>
    <w:rsid w:val="00BE5303"/>
    <w:rsid w:val="00BE5761"/>
    <w:rsid w:val="00BE6F05"/>
    <w:rsid w:val="00BE7D28"/>
    <w:rsid w:val="00BE7DAF"/>
    <w:rsid w:val="00BF08F4"/>
    <w:rsid w:val="00BF1280"/>
    <w:rsid w:val="00BF261F"/>
    <w:rsid w:val="00BF30BC"/>
    <w:rsid w:val="00BF35E5"/>
    <w:rsid w:val="00BF3C09"/>
    <w:rsid w:val="00BF3E09"/>
    <w:rsid w:val="00BF47C3"/>
    <w:rsid w:val="00BF4C29"/>
    <w:rsid w:val="00BF4C9F"/>
    <w:rsid w:val="00BF4D32"/>
    <w:rsid w:val="00BF50C6"/>
    <w:rsid w:val="00BF5215"/>
    <w:rsid w:val="00BF5FA6"/>
    <w:rsid w:val="00BF73E8"/>
    <w:rsid w:val="00BF7A5B"/>
    <w:rsid w:val="00C0019A"/>
    <w:rsid w:val="00C0161A"/>
    <w:rsid w:val="00C016B7"/>
    <w:rsid w:val="00C0318B"/>
    <w:rsid w:val="00C04CEA"/>
    <w:rsid w:val="00C05509"/>
    <w:rsid w:val="00C1015E"/>
    <w:rsid w:val="00C11151"/>
    <w:rsid w:val="00C1165D"/>
    <w:rsid w:val="00C125D8"/>
    <w:rsid w:val="00C1300A"/>
    <w:rsid w:val="00C13976"/>
    <w:rsid w:val="00C13A20"/>
    <w:rsid w:val="00C1665B"/>
    <w:rsid w:val="00C2034F"/>
    <w:rsid w:val="00C21247"/>
    <w:rsid w:val="00C22065"/>
    <w:rsid w:val="00C2209A"/>
    <w:rsid w:val="00C22548"/>
    <w:rsid w:val="00C22D11"/>
    <w:rsid w:val="00C2464E"/>
    <w:rsid w:val="00C24C07"/>
    <w:rsid w:val="00C3065E"/>
    <w:rsid w:val="00C30B4A"/>
    <w:rsid w:val="00C32502"/>
    <w:rsid w:val="00C332E2"/>
    <w:rsid w:val="00C34E63"/>
    <w:rsid w:val="00C404A0"/>
    <w:rsid w:val="00C40A0F"/>
    <w:rsid w:val="00C43802"/>
    <w:rsid w:val="00C43E7C"/>
    <w:rsid w:val="00C44A3A"/>
    <w:rsid w:val="00C45F34"/>
    <w:rsid w:val="00C52E8F"/>
    <w:rsid w:val="00C5316A"/>
    <w:rsid w:val="00C54EEA"/>
    <w:rsid w:val="00C55E8F"/>
    <w:rsid w:val="00C57EA3"/>
    <w:rsid w:val="00C635FD"/>
    <w:rsid w:val="00C6492B"/>
    <w:rsid w:val="00C64B65"/>
    <w:rsid w:val="00C65841"/>
    <w:rsid w:val="00C66EC3"/>
    <w:rsid w:val="00C676AD"/>
    <w:rsid w:val="00C67CC6"/>
    <w:rsid w:val="00C70B2E"/>
    <w:rsid w:val="00C7255F"/>
    <w:rsid w:val="00C755AC"/>
    <w:rsid w:val="00C7618E"/>
    <w:rsid w:val="00C7651B"/>
    <w:rsid w:val="00C76685"/>
    <w:rsid w:val="00C76BD2"/>
    <w:rsid w:val="00C77EB2"/>
    <w:rsid w:val="00C80EA2"/>
    <w:rsid w:val="00C810EE"/>
    <w:rsid w:val="00C812C6"/>
    <w:rsid w:val="00C81792"/>
    <w:rsid w:val="00C81A9B"/>
    <w:rsid w:val="00C83591"/>
    <w:rsid w:val="00C840E7"/>
    <w:rsid w:val="00C853B3"/>
    <w:rsid w:val="00C855F1"/>
    <w:rsid w:val="00C87BEA"/>
    <w:rsid w:val="00C90212"/>
    <w:rsid w:val="00C91A1B"/>
    <w:rsid w:val="00C91E31"/>
    <w:rsid w:val="00C960EE"/>
    <w:rsid w:val="00CA134E"/>
    <w:rsid w:val="00CA1A83"/>
    <w:rsid w:val="00CA39DE"/>
    <w:rsid w:val="00CA743F"/>
    <w:rsid w:val="00CB2E77"/>
    <w:rsid w:val="00CB2ECB"/>
    <w:rsid w:val="00CB309A"/>
    <w:rsid w:val="00CB3C92"/>
    <w:rsid w:val="00CB459F"/>
    <w:rsid w:val="00CB5A8C"/>
    <w:rsid w:val="00CB6456"/>
    <w:rsid w:val="00CB6793"/>
    <w:rsid w:val="00CC0440"/>
    <w:rsid w:val="00CC1AAF"/>
    <w:rsid w:val="00CC28B0"/>
    <w:rsid w:val="00CC2BE2"/>
    <w:rsid w:val="00CC405F"/>
    <w:rsid w:val="00CC5D4F"/>
    <w:rsid w:val="00CC7548"/>
    <w:rsid w:val="00CC7711"/>
    <w:rsid w:val="00CC79DA"/>
    <w:rsid w:val="00CD1005"/>
    <w:rsid w:val="00CD17DC"/>
    <w:rsid w:val="00CD23DD"/>
    <w:rsid w:val="00CD23FE"/>
    <w:rsid w:val="00CD2960"/>
    <w:rsid w:val="00CD5820"/>
    <w:rsid w:val="00CD5BC8"/>
    <w:rsid w:val="00CD6B39"/>
    <w:rsid w:val="00CD6B77"/>
    <w:rsid w:val="00CD71AF"/>
    <w:rsid w:val="00CE0D6C"/>
    <w:rsid w:val="00CE19F0"/>
    <w:rsid w:val="00CE1C3D"/>
    <w:rsid w:val="00CE2039"/>
    <w:rsid w:val="00CE2C15"/>
    <w:rsid w:val="00CF07BD"/>
    <w:rsid w:val="00CF0C50"/>
    <w:rsid w:val="00CF1A2E"/>
    <w:rsid w:val="00CF2039"/>
    <w:rsid w:val="00CF3D99"/>
    <w:rsid w:val="00CF66FA"/>
    <w:rsid w:val="00CF6711"/>
    <w:rsid w:val="00CF672B"/>
    <w:rsid w:val="00CF75CD"/>
    <w:rsid w:val="00CF789D"/>
    <w:rsid w:val="00D0001F"/>
    <w:rsid w:val="00D00C9D"/>
    <w:rsid w:val="00D00D0E"/>
    <w:rsid w:val="00D027B8"/>
    <w:rsid w:val="00D02E40"/>
    <w:rsid w:val="00D037D6"/>
    <w:rsid w:val="00D04629"/>
    <w:rsid w:val="00D04EB5"/>
    <w:rsid w:val="00D05165"/>
    <w:rsid w:val="00D066E6"/>
    <w:rsid w:val="00D1044C"/>
    <w:rsid w:val="00D11457"/>
    <w:rsid w:val="00D123AF"/>
    <w:rsid w:val="00D1456C"/>
    <w:rsid w:val="00D16899"/>
    <w:rsid w:val="00D1707F"/>
    <w:rsid w:val="00D208AE"/>
    <w:rsid w:val="00D21DC5"/>
    <w:rsid w:val="00D22EF5"/>
    <w:rsid w:val="00D2523C"/>
    <w:rsid w:val="00D259A6"/>
    <w:rsid w:val="00D26E30"/>
    <w:rsid w:val="00D26F59"/>
    <w:rsid w:val="00D272C2"/>
    <w:rsid w:val="00D27874"/>
    <w:rsid w:val="00D30148"/>
    <w:rsid w:val="00D312CD"/>
    <w:rsid w:val="00D31838"/>
    <w:rsid w:val="00D31941"/>
    <w:rsid w:val="00D32EED"/>
    <w:rsid w:val="00D35964"/>
    <w:rsid w:val="00D35BE5"/>
    <w:rsid w:val="00D36065"/>
    <w:rsid w:val="00D4028F"/>
    <w:rsid w:val="00D4261A"/>
    <w:rsid w:val="00D42BF7"/>
    <w:rsid w:val="00D43FB6"/>
    <w:rsid w:val="00D45C0B"/>
    <w:rsid w:val="00D507B0"/>
    <w:rsid w:val="00D520CB"/>
    <w:rsid w:val="00D53278"/>
    <w:rsid w:val="00D53C3C"/>
    <w:rsid w:val="00D546BB"/>
    <w:rsid w:val="00D54765"/>
    <w:rsid w:val="00D54995"/>
    <w:rsid w:val="00D552AA"/>
    <w:rsid w:val="00D560C9"/>
    <w:rsid w:val="00D56486"/>
    <w:rsid w:val="00D568E5"/>
    <w:rsid w:val="00D5705D"/>
    <w:rsid w:val="00D57EC3"/>
    <w:rsid w:val="00D61019"/>
    <w:rsid w:val="00D618E2"/>
    <w:rsid w:val="00D62966"/>
    <w:rsid w:val="00D63267"/>
    <w:rsid w:val="00D64676"/>
    <w:rsid w:val="00D659E9"/>
    <w:rsid w:val="00D66C4F"/>
    <w:rsid w:val="00D704C1"/>
    <w:rsid w:val="00D71374"/>
    <w:rsid w:val="00D72D2C"/>
    <w:rsid w:val="00D7417B"/>
    <w:rsid w:val="00D74BE8"/>
    <w:rsid w:val="00D74D10"/>
    <w:rsid w:val="00D74F76"/>
    <w:rsid w:val="00D75C2A"/>
    <w:rsid w:val="00D76E10"/>
    <w:rsid w:val="00D77792"/>
    <w:rsid w:val="00D81554"/>
    <w:rsid w:val="00D81EE2"/>
    <w:rsid w:val="00D82C4A"/>
    <w:rsid w:val="00D82D27"/>
    <w:rsid w:val="00D846D0"/>
    <w:rsid w:val="00D8544D"/>
    <w:rsid w:val="00D92094"/>
    <w:rsid w:val="00D9275D"/>
    <w:rsid w:val="00D9301C"/>
    <w:rsid w:val="00D93097"/>
    <w:rsid w:val="00D95D7C"/>
    <w:rsid w:val="00D9626D"/>
    <w:rsid w:val="00D968F4"/>
    <w:rsid w:val="00DA0768"/>
    <w:rsid w:val="00DA6B16"/>
    <w:rsid w:val="00DA7EB2"/>
    <w:rsid w:val="00DC0C1F"/>
    <w:rsid w:val="00DC0C90"/>
    <w:rsid w:val="00DC1429"/>
    <w:rsid w:val="00DC2A14"/>
    <w:rsid w:val="00DC4D24"/>
    <w:rsid w:val="00DC4F79"/>
    <w:rsid w:val="00DC7156"/>
    <w:rsid w:val="00DD0718"/>
    <w:rsid w:val="00DD218E"/>
    <w:rsid w:val="00DD22C1"/>
    <w:rsid w:val="00DD3DF9"/>
    <w:rsid w:val="00DD484F"/>
    <w:rsid w:val="00DD501A"/>
    <w:rsid w:val="00DD514B"/>
    <w:rsid w:val="00DE05FA"/>
    <w:rsid w:val="00DE1EF0"/>
    <w:rsid w:val="00DE2D5C"/>
    <w:rsid w:val="00DE4A3D"/>
    <w:rsid w:val="00DE5E2F"/>
    <w:rsid w:val="00DE6D4F"/>
    <w:rsid w:val="00DE7FD6"/>
    <w:rsid w:val="00DF1496"/>
    <w:rsid w:val="00DF169D"/>
    <w:rsid w:val="00DF1D16"/>
    <w:rsid w:val="00DF2A77"/>
    <w:rsid w:val="00DF4DD1"/>
    <w:rsid w:val="00DF4FB2"/>
    <w:rsid w:val="00DF5A3A"/>
    <w:rsid w:val="00DF7451"/>
    <w:rsid w:val="00E02F4D"/>
    <w:rsid w:val="00E03039"/>
    <w:rsid w:val="00E031EF"/>
    <w:rsid w:val="00E046C3"/>
    <w:rsid w:val="00E04D95"/>
    <w:rsid w:val="00E059C0"/>
    <w:rsid w:val="00E0766A"/>
    <w:rsid w:val="00E101BD"/>
    <w:rsid w:val="00E106B4"/>
    <w:rsid w:val="00E10FE0"/>
    <w:rsid w:val="00E128C4"/>
    <w:rsid w:val="00E12BDB"/>
    <w:rsid w:val="00E12C22"/>
    <w:rsid w:val="00E1324C"/>
    <w:rsid w:val="00E13461"/>
    <w:rsid w:val="00E149C9"/>
    <w:rsid w:val="00E15284"/>
    <w:rsid w:val="00E1647B"/>
    <w:rsid w:val="00E17DA6"/>
    <w:rsid w:val="00E20B0F"/>
    <w:rsid w:val="00E20B11"/>
    <w:rsid w:val="00E21415"/>
    <w:rsid w:val="00E219C8"/>
    <w:rsid w:val="00E219EE"/>
    <w:rsid w:val="00E22D9E"/>
    <w:rsid w:val="00E23878"/>
    <w:rsid w:val="00E23C90"/>
    <w:rsid w:val="00E25286"/>
    <w:rsid w:val="00E30A1D"/>
    <w:rsid w:val="00E31116"/>
    <w:rsid w:val="00E315B2"/>
    <w:rsid w:val="00E32A42"/>
    <w:rsid w:val="00E36665"/>
    <w:rsid w:val="00E37D9B"/>
    <w:rsid w:val="00E41115"/>
    <w:rsid w:val="00E42734"/>
    <w:rsid w:val="00E437CD"/>
    <w:rsid w:val="00E44BC1"/>
    <w:rsid w:val="00E44EA8"/>
    <w:rsid w:val="00E46B5B"/>
    <w:rsid w:val="00E46C32"/>
    <w:rsid w:val="00E47CBC"/>
    <w:rsid w:val="00E5045E"/>
    <w:rsid w:val="00E50AFE"/>
    <w:rsid w:val="00E50CCF"/>
    <w:rsid w:val="00E5152F"/>
    <w:rsid w:val="00E54EE0"/>
    <w:rsid w:val="00E55FE1"/>
    <w:rsid w:val="00E56718"/>
    <w:rsid w:val="00E609F5"/>
    <w:rsid w:val="00E611C4"/>
    <w:rsid w:val="00E611D9"/>
    <w:rsid w:val="00E63074"/>
    <w:rsid w:val="00E63575"/>
    <w:rsid w:val="00E637C6"/>
    <w:rsid w:val="00E6514B"/>
    <w:rsid w:val="00E65163"/>
    <w:rsid w:val="00E6538B"/>
    <w:rsid w:val="00E67CAB"/>
    <w:rsid w:val="00E72AA0"/>
    <w:rsid w:val="00E7683E"/>
    <w:rsid w:val="00E76F0A"/>
    <w:rsid w:val="00E803E9"/>
    <w:rsid w:val="00E81E6D"/>
    <w:rsid w:val="00E82089"/>
    <w:rsid w:val="00E82B70"/>
    <w:rsid w:val="00E83401"/>
    <w:rsid w:val="00E83811"/>
    <w:rsid w:val="00E8564F"/>
    <w:rsid w:val="00E879D0"/>
    <w:rsid w:val="00E87DF4"/>
    <w:rsid w:val="00E909A8"/>
    <w:rsid w:val="00E9557C"/>
    <w:rsid w:val="00EA02A4"/>
    <w:rsid w:val="00EA02BC"/>
    <w:rsid w:val="00EA045B"/>
    <w:rsid w:val="00EA10ED"/>
    <w:rsid w:val="00EA1893"/>
    <w:rsid w:val="00EA2246"/>
    <w:rsid w:val="00EA300A"/>
    <w:rsid w:val="00EA4638"/>
    <w:rsid w:val="00EA4665"/>
    <w:rsid w:val="00EA5458"/>
    <w:rsid w:val="00EA644A"/>
    <w:rsid w:val="00EA67FC"/>
    <w:rsid w:val="00EA6B58"/>
    <w:rsid w:val="00EA7116"/>
    <w:rsid w:val="00EA738A"/>
    <w:rsid w:val="00EB069D"/>
    <w:rsid w:val="00EB1949"/>
    <w:rsid w:val="00EB3F1C"/>
    <w:rsid w:val="00EB551A"/>
    <w:rsid w:val="00EB62D9"/>
    <w:rsid w:val="00EB6D76"/>
    <w:rsid w:val="00EC08CB"/>
    <w:rsid w:val="00EC6D7B"/>
    <w:rsid w:val="00EC75C8"/>
    <w:rsid w:val="00EC77DB"/>
    <w:rsid w:val="00ED0896"/>
    <w:rsid w:val="00ED58A6"/>
    <w:rsid w:val="00ED690C"/>
    <w:rsid w:val="00ED6FFB"/>
    <w:rsid w:val="00EE088E"/>
    <w:rsid w:val="00EE09E8"/>
    <w:rsid w:val="00EE1925"/>
    <w:rsid w:val="00EE1942"/>
    <w:rsid w:val="00EE255A"/>
    <w:rsid w:val="00EE3655"/>
    <w:rsid w:val="00EE454C"/>
    <w:rsid w:val="00EE502F"/>
    <w:rsid w:val="00EE636B"/>
    <w:rsid w:val="00EE64DC"/>
    <w:rsid w:val="00EE65E8"/>
    <w:rsid w:val="00EE6C7E"/>
    <w:rsid w:val="00EF0B4F"/>
    <w:rsid w:val="00EF3042"/>
    <w:rsid w:val="00EF4697"/>
    <w:rsid w:val="00EF593E"/>
    <w:rsid w:val="00EF611B"/>
    <w:rsid w:val="00F00CCB"/>
    <w:rsid w:val="00F00E4C"/>
    <w:rsid w:val="00F03721"/>
    <w:rsid w:val="00F0513C"/>
    <w:rsid w:val="00F05D20"/>
    <w:rsid w:val="00F060E0"/>
    <w:rsid w:val="00F06128"/>
    <w:rsid w:val="00F06D6C"/>
    <w:rsid w:val="00F10C3B"/>
    <w:rsid w:val="00F1287F"/>
    <w:rsid w:val="00F128A9"/>
    <w:rsid w:val="00F13955"/>
    <w:rsid w:val="00F13AF1"/>
    <w:rsid w:val="00F14F2F"/>
    <w:rsid w:val="00F16202"/>
    <w:rsid w:val="00F21324"/>
    <w:rsid w:val="00F21628"/>
    <w:rsid w:val="00F249B6"/>
    <w:rsid w:val="00F2582F"/>
    <w:rsid w:val="00F30498"/>
    <w:rsid w:val="00F31709"/>
    <w:rsid w:val="00F32025"/>
    <w:rsid w:val="00F33E48"/>
    <w:rsid w:val="00F34155"/>
    <w:rsid w:val="00F353DB"/>
    <w:rsid w:val="00F35E19"/>
    <w:rsid w:val="00F3601E"/>
    <w:rsid w:val="00F36B87"/>
    <w:rsid w:val="00F37499"/>
    <w:rsid w:val="00F379DA"/>
    <w:rsid w:val="00F37C7C"/>
    <w:rsid w:val="00F40517"/>
    <w:rsid w:val="00F40A94"/>
    <w:rsid w:val="00F410B3"/>
    <w:rsid w:val="00F446F4"/>
    <w:rsid w:val="00F46EB6"/>
    <w:rsid w:val="00F50FC1"/>
    <w:rsid w:val="00F51FB7"/>
    <w:rsid w:val="00F522CF"/>
    <w:rsid w:val="00F52B39"/>
    <w:rsid w:val="00F52E26"/>
    <w:rsid w:val="00F54416"/>
    <w:rsid w:val="00F546F5"/>
    <w:rsid w:val="00F54ADE"/>
    <w:rsid w:val="00F54DE7"/>
    <w:rsid w:val="00F55569"/>
    <w:rsid w:val="00F55EC9"/>
    <w:rsid w:val="00F56598"/>
    <w:rsid w:val="00F57890"/>
    <w:rsid w:val="00F603F6"/>
    <w:rsid w:val="00F61DB9"/>
    <w:rsid w:val="00F61DF1"/>
    <w:rsid w:val="00F62EF7"/>
    <w:rsid w:val="00F639B8"/>
    <w:rsid w:val="00F650C3"/>
    <w:rsid w:val="00F65867"/>
    <w:rsid w:val="00F66773"/>
    <w:rsid w:val="00F677F2"/>
    <w:rsid w:val="00F67DEA"/>
    <w:rsid w:val="00F7087E"/>
    <w:rsid w:val="00F70DD4"/>
    <w:rsid w:val="00F76CA5"/>
    <w:rsid w:val="00F774C4"/>
    <w:rsid w:val="00F775CB"/>
    <w:rsid w:val="00F77982"/>
    <w:rsid w:val="00F77ABD"/>
    <w:rsid w:val="00F80C7E"/>
    <w:rsid w:val="00F81E1E"/>
    <w:rsid w:val="00F825E6"/>
    <w:rsid w:val="00F82C44"/>
    <w:rsid w:val="00F84D4E"/>
    <w:rsid w:val="00F85F8B"/>
    <w:rsid w:val="00F92DAB"/>
    <w:rsid w:val="00F92E81"/>
    <w:rsid w:val="00F93C58"/>
    <w:rsid w:val="00F953F9"/>
    <w:rsid w:val="00F95E02"/>
    <w:rsid w:val="00F967BE"/>
    <w:rsid w:val="00F97732"/>
    <w:rsid w:val="00FA4036"/>
    <w:rsid w:val="00FA5734"/>
    <w:rsid w:val="00FA583D"/>
    <w:rsid w:val="00FA593F"/>
    <w:rsid w:val="00FA74B0"/>
    <w:rsid w:val="00FB0118"/>
    <w:rsid w:val="00FB124C"/>
    <w:rsid w:val="00FB17EC"/>
    <w:rsid w:val="00FB186B"/>
    <w:rsid w:val="00FB1E43"/>
    <w:rsid w:val="00FB2147"/>
    <w:rsid w:val="00FB3CF0"/>
    <w:rsid w:val="00FB4407"/>
    <w:rsid w:val="00FB4B8F"/>
    <w:rsid w:val="00FB4EE6"/>
    <w:rsid w:val="00FB506D"/>
    <w:rsid w:val="00FC02F4"/>
    <w:rsid w:val="00FC1B1E"/>
    <w:rsid w:val="00FC1F6C"/>
    <w:rsid w:val="00FC38B1"/>
    <w:rsid w:val="00FC442A"/>
    <w:rsid w:val="00FC494F"/>
    <w:rsid w:val="00FC5C29"/>
    <w:rsid w:val="00FC6D16"/>
    <w:rsid w:val="00FC7770"/>
    <w:rsid w:val="00FD492B"/>
    <w:rsid w:val="00FD5AAA"/>
    <w:rsid w:val="00FE1A2F"/>
    <w:rsid w:val="00FE20F6"/>
    <w:rsid w:val="00FE28BE"/>
    <w:rsid w:val="00FE76AB"/>
    <w:rsid w:val="00FF0873"/>
    <w:rsid w:val="00FF0D77"/>
    <w:rsid w:val="00FF0DF4"/>
    <w:rsid w:val="00FF2815"/>
    <w:rsid w:val="00FF2D1A"/>
    <w:rsid w:val="00FF328B"/>
    <w:rsid w:val="00FF41C8"/>
    <w:rsid w:val="00FF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99"/>
    <w:lsdException w:name="header" w:uiPriority="99"/>
    <w:lsdException w:name="footer" w:uiPriority="99"/>
    <w:lsdException w:name="caption" w:semiHidden="1" w:unhideWhenUsed="1" w:qFormat="1"/>
    <w:lsdException w:name="envelope address" w:uiPriority="99"/>
    <w:lsdException w:name="envelope return" w:uiPriority="99"/>
    <w:lsdException w:name="footnote reference" w:uiPriority="99"/>
    <w:lsdException w:name="List Number" w:uiPriority="99" w:qFormat="1"/>
    <w:lsdException w:name="List Bullet 3" w:uiPriority="99"/>
    <w:lsdException w:name="List Bullet 4" w:uiPriority="99"/>
    <w:lsdException w:name="List Bullet 5" w:uiPriority="99"/>
    <w:lsdException w:name="Title" w:qFormat="1"/>
    <w:lsdException w:name="Default Paragraph Font" w:uiPriority="1"/>
    <w:lsdException w:name="Body Text" w:qFormat="1"/>
    <w:lsdException w:name="Body Text Indent" w:uiPriority="99"/>
    <w:lsdException w:name="Subtitle" w:qFormat="1"/>
    <w:lsdException w:name="Body Text 2"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Table Contemporary"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5FD"/>
    <w:rPr>
      <w:rFonts w:ascii="Calibri" w:hAnsi="Calibri"/>
      <w:sz w:val="24"/>
      <w:szCs w:val="24"/>
    </w:rPr>
  </w:style>
  <w:style w:type="paragraph" w:styleId="Heading1">
    <w:name w:val="heading 1"/>
    <w:basedOn w:val="Normal"/>
    <w:next w:val="BodyText"/>
    <w:link w:val="Heading1Char"/>
    <w:qFormat/>
    <w:rsid w:val="00D8544D"/>
    <w:pPr>
      <w:keepNext/>
      <w:pageBreakBefore/>
      <w:spacing w:before="240" w:after="60"/>
      <w:outlineLvl w:val="0"/>
    </w:pPr>
    <w:rPr>
      <w:rFonts w:ascii="Century Gothic" w:hAnsi="Century Gothic" w:cs="Arial"/>
      <w:b/>
      <w:bCs/>
      <w:color w:val="403152" w:themeColor="accent4" w:themeShade="80"/>
      <w:kern w:val="32"/>
      <w:sz w:val="30"/>
      <w:szCs w:val="32"/>
    </w:rPr>
  </w:style>
  <w:style w:type="paragraph" w:styleId="Heading2">
    <w:name w:val="heading 2"/>
    <w:basedOn w:val="Heading1"/>
    <w:next w:val="BodyText"/>
    <w:link w:val="Heading2Char"/>
    <w:qFormat/>
    <w:rsid w:val="00745EB9"/>
    <w:pPr>
      <w:outlineLvl w:val="1"/>
    </w:pPr>
    <w:rPr>
      <w:iCs/>
      <w:sz w:val="28"/>
      <w:szCs w:val="28"/>
    </w:rPr>
  </w:style>
  <w:style w:type="paragraph" w:styleId="Heading3">
    <w:name w:val="heading 3"/>
    <w:basedOn w:val="Normal"/>
    <w:next w:val="BodyText"/>
    <w:qFormat/>
    <w:rsid w:val="00D8544D"/>
    <w:pPr>
      <w:keepNext/>
      <w:spacing w:before="240" w:after="60"/>
      <w:outlineLvl w:val="2"/>
    </w:pPr>
    <w:rPr>
      <w:rFonts w:ascii="Century Gothic" w:hAnsi="Century Gothic" w:cs="Arial"/>
      <w:b/>
      <w:bCs/>
      <w:color w:val="403152" w:themeColor="accent4" w:themeShade="80"/>
      <w:sz w:val="26"/>
      <w:szCs w:val="26"/>
    </w:rPr>
  </w:style>
  <w:style w:type="paragraph" w:styleId="Heading4">
    <w:name w:val="heading 4"/>
    <w:basedOn w:val="Heading3"/>
    <w:next w:val="Normal"/>
    <w:link w:val="Heading4Char"/>
    <w:qFormat/>
    <w:rsid w:val="000961C3"/>
    <w:pPr>
      <w:keepLines/>
      <w:spacing w:before="80" w:after="0"/>
      <w:outlineLvl w:val="3"/>
    </w:pPr>
    <w:rPr>
      <w:rFonts w:eastAsiaTheme="majorEastAsia" w:cstheme="majorBidi"/>
      <w:b w:val="0"/>
      <w:bCs w:val="0"/>
      <w:iCs/>
      <w:sz w:val="22"/>
    </w:rPr>
  </w:style>
  <w:style w:type="paragraph" w:styleId="Heading5">
    <w:name w:val="heading 5"/>
    <w:basedOn w:val="Heading4"/>
    <w:next w:val="Normal"/>
    <w:link w:val="Heading5Char"/>
    <w:uiPriority w:val="99"/>
    <w:semiHidden/>
    <w:qFormat/>
    <w:rsid w:val="000813A2"/>
    <w:pPr>
      <w:ind w:left="2880"/>
      <w:outlineLvl w:val="4"/>
    </w:pPr>
  </w:style>
  <w:style w:type="paragraph" w:styleId="Heading6">
    <w:name w:val="heading 6"/>
    <w:basedOn w:val="Heading5"/>
    <w:next w:val="Normal"/>
    <w:link w:val="Heading6Char"/>
    <w:uiPriority w:val="99"/>
    <w:semiHidden/>
    <w:qFormat/>
    <w:rsid w:val="000813A2"/>
    <w:pPr>
      <w:outlineLvl w:val="5"/>
    </w:pPr>
    <w:rPr>
      <w:szCs w:val="22"/>
    </w:rPr>
  </w:style>
  <w:style w:type="paragraph" w:styleId="Heading7">
    <w:name w:val="heading 7"/>
    <w:basedOn w:val="Heading6"/>
    <w:next w:val="Normal"/>
    <w:link w:val="Heading7Char"/>
    <w:uiPriority w:val="99"/>
    <w:semiHidden/>
    <w:qFormat/>
    <w:rsid w:val="000813A2"/>
    <w:pPr>
      <w:ind w:left="3600"/>
      <w:outlineLvl w:val="6"/>
    </w:pPr>
  </w:style>
  <w:style w:type="paragraph" w:styleId="Heading8">
    <w:name w:val="heading 8"/>
    <w:basedOn w:val="Heading7"/>
    <w:next w:val="Normal"/>
    <w:link w:val="Heading8Char"/>
    <w:uiPriority w:val="99"/>
    <w:semiHidden/>
    <w:qFormat/>
    <w:rsid w:val="000813A2"/>
    <w:pPr>
      <w:ind w:left="4320"/>
      <w:outlineLvl w:val="7"/>
    </w:pPr>
    <w:rPr>
      <w:iCs w:val="0"/>
    </w:rPr>
  </w:style>
  <w:style w:type="paragraph" w:styleId="Heading9">
    <w:name w:val="heading 9"/>
    <w:basedOn w:val="Heading8"/>
    <w:next w:val="Normal"/>
    <w:link w:val="Heading9Char"/>
    <w:uiPriority w:val="99"/>
    <w:semiHidden/>
    <w:qFormat/>
    <w:rsid w:val="000813A2"/>
    <w:pPr>
      <w:ind w:left="50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Indent20">
    <w:name w:val="List Indent2"/>
    <w:basedOn w:val="Normal"/>
    <w:rsid w:val="000813A2"/>
    <w:rPr>
      <w:rFonts w:ascii="Arial" w:hAnsi="Arial"/>
    </w:rPr>
  </w:style>
  <w:style w:type="paragraph" w:styleId="BodyText">
    <w:name w:val="Body Text"/>
    <w:basedOn w:val="Normal"/>
    <w:link w:val="BodyTextChar"/>
    <w:qFormat/>
    <w:rsid w:val="00A833E9"/>
    <w:pPr>
      <w:spacing w:before="120" w:after="120"/>
    </w:pPr>
    <w:rPr>
      <w:rFonts w:cstheme="minorBidi"/>
      <w:szCs w:val="22"/>
    </w:rPr>
  </w:style>
  <w:style w:type="character" w:customStyle="1" w:styleId="BodyTextChar">
    <w:name w:val="Body Text Char"/>
    <w:basedOn w:val="DefaultParagraphFont"/>
    <w:link w:val="BodyText"/>
    <w:rsid w:val="00A833E9"/>
    <w:rPr>
      <w:rFonts w:ascii="Calibri" w:hAnsi="Calibri" w:cstheme="minorBidi"/>
      <w:sz w:val="24"/>
      <w:szCs w:val="22"/>
    </w:rPr>
  </w:style>
  <w:style w:type="paragraph" w:styleId="Header">
    <w:name w:val="header"/>
    <w:basedOn w:val="Normal"/>
    <w:link w:val="HeaderChar"/>
    <w:uiPriority w:val="99"/>
    <w:rsid w:val="000813A2"/>
    <w:pPr>
      <w:tabs>
        <w:tab w:val="center" w:pos="4320"/>
        <w:tab w:val="right" w:pos="8640"/>
      </w:tabs>
    </w:pPr>
    <w:rPr>
      <w:color w:val="632423" w:themeColor="accent2" w:themeShade="80"/>
      <w:sz w:val="18"/>
    </w:rPr>
  </w:style>
  <w:style w:type="paragraph" w:styleId="Footer">
    <w:name w:val="footer"/>
    <w:basedOn w:val="Header"/>
    <w:link w:val="FooterChar"/>
    <w:uiPriority w:val="99"/>
    <w:rsid w:val="00B60084"/>
    <w:pPr>
      <w:pBdr>
        <w:top w:val="single" w:sz="12" w:space="1" w:color="403152" w:themeColor="accent4" w:themeShade="80"/>
      </w:pBdr>
      <w:tabs>
        <w:tab w:val="clear" w:pos="4320"/>
        <w:tab w:val="clear" w:pos="8640"/>
        <w:tab w:val="right" w:pos="5580"/>
      </w:tabs>
      <w:jc w:val="right"/>
    </w:pPr>
    <w:rPr>
      <w:rFonts w:cstheme="minorBidi"/>
      <w:i/>
      <w:color w:val="403152" w:themeColor="accent4" w:themeShade="80"/>
    </w:rPr>
  </w:style>
  <w:style w:type="character" w:styleId="Hyperlink">
    <w:name w:val="Hyperlink"/>
    <w:basedOn w:val="DefaultParagraphFont"/>
    <w:uiPriority w:val="99"/>
    <w:rsid w:val="000813A2"/>
    <w:rPr>
      <w:color w:val="0000FF"/>
      <w:u w:val="single"/>
    </w:rPr>
  </w:style>
  <w:style w:type="character" w:styleId="PageNumber">
    <w:name w:val="page number"/>
    <w:basedOn w:val="CommentReference"/>
    <w:rsid w:val="00D8544D"/>
    <w:rPr>
      <w:i/>
      <w:color w:val="403152" w:themeColor="accent4" w:themeShade="80"/>
      <w:sz w:val="16"/>
      <w:szCs w:val="16"/>
    </w:rPr>
  </w:style>
  <w:style w:type="paragraph" w:customStyle="1" w:styleId="ScreenCapture2">
    <w:name w:val="Screen Capture2"/>
    <w:basedOn w:val="ScreenCapture"/>
    <w:next w:val="Normal"/>
    <w:link w:val="ScreenCapture2Char"/>
    <w:rsid w:val="000813A2"/>
    <w:pPr>
      <w:ind w:left="360"/>
    </w:pPr>
  </w:style>
  <w:style w:type="paragraph" w:customStyle="1" w:styleId="ScreenCapture">
    <w:name w:val="Screen Capture"/>
    <w:basedOn w:val="Normal"/>
    <w:next w:val="BodyText"/>
    <w:link w:val="ScreenCaptureChar"/>
    <w:rsid w:val="000A72D1"/>
    <w:pPr>
      <w:spacing w:after="120"/>
    </w:pPr>
    <w:rPr>
      <w:bCs/>
    </w:rPr>
  </w:style>
  <w:style w:type="character" w:customStyle="1" w:styleId="ScreenCaptureChar">
    <w:name w:val="Screen Capture Char"/>
    <w:basedOn w:val="DefaultParagraphFont"/>
    <w:link w:val="ScreenCapture"/>
    <w:rsid w:val="000A72D1"/>
    <w:rPr>
      <w:rFonts w:ascii="Calibri" w:hAnsi="Calibri"/>
      <w:bCs/>
      <w:sz w:val="24"/>
      <w:szCs w:val="24"/>
    </w:rPr>
  </w:style>
  <w:style w:type="character" w:customStyle="1" w:styleId="ScreenCapture2Char">
    <w:name w:val="Screen Capture2 Char"/>
    <w:basedOn w:val="ScreenCaptureChar"/>
    <w:link w:val="ScreenCapture2"/>
    <w:rsid w:val="00B00154"/>
    <w:rPr>
      <w:rFonts w:ascii="Calibri" w:hAnsi="Calibri"/>
      <w:bCs/>
      <w:sz w:val="24"/>
      <w:szCs w:val="24"/>
    </w:rPr>
  </w:style>
  <w:style w:type="paragraph" w:styleId="BalloonText">
    <w:name w:val="Balloon Text"/>
    <w:basedOn w:val="Normal"/>
    <w:semiHidden/>
    <w:rsid w:val="000813A2"/>
    <w:rPr>
      <w:rFonts w:ascii="Tahoma" w:hAnsi="Tahoma" w:cs="Tahoma"/>
      <w:sz w:val="16"/>
      <w:szCs w:val="16"/>
    </w:rPr>
  </w:style>
  <w:style w:type="paragraph" w:customStyle="1" w:styleId="ListIndent30">
    <w:name w:val="List Indent3"/>
    <w:basedOn w:val="ListIndent"/>
    <w:autoRedefine/>
    <w:rsid w:val="000813A2"/>
    <w:pPr>
      <w:numPr>
        <w:numId w:val="0"/>
      </w:numPr>
    </w:pPr>
  </w:style>
  <w:style w:type="paragraph" w:styleId="Title">
    <w:name w:val="Title"/>
    <w:basedOn w:val="Normal"/>
    <w:qFormat/>
    <w:rsid w:val="000813A2"/>
    <w:pPr>
      <w:spacing w:before="240" w:after="60"/>
      <w:jc w:val="center"/>
      <w:outlineLvl w:val="0"/>
    </w:pPr>
    <w:rPr>
      <w:rFonts w:cs="Arial"/>
      <w:b/>
      <w:bCs/>
      <w:kern w:val="28"/>
      <w:sz w:val="32"/>
      <w:szCs w:val="32"/>
    </w:rPr>
  </w:style>
  <w:style w:type="paragraph" w:styleId="NoSpacing">
    <w:name w:val="No Spacing"/>
    <w:uiPriority w:val="1"/>
    <w:qFormat/>
    <w:rsid w:val="000813A2"/>
    <w:rPr>
      <w:rFonts w:ascii="Arial" w:eastAsiaTheme="minorHAnsi" w:hAnsi="Arial" w:cstheme="minorBidi"/>
      <w:sz w:val="24"/>
      <w:szCs w:val="22"/>
    </w:rPr>
  </w:style>
  <w:style w:type="paragraph" w:styleId="ListNumber2">
    <w:name w:val="List Number 2"/>
    <w:basedOn w:val="Normal"/>
    <w:rsid w:val="000813A2"/>
    <w:pPr>
      <w:numPr>
        <w:numId w:val="8"/>
      </w:numPr>
    </w:pPr>
  </w:style>
  <w:style w:type="paragraph" w:customStyle="1" w:styleId="Picture2">
    <w:name w:val="Picture2"/>
    <w:basedOn w:val="Normal"/>
    <w:autoRedefine/>
    <w:rsid w:val="000813A2"/>
    <w:pPr>
      <w:tabs>
        <w:tab w:val="left" w:pos="360"/>
      </w:tabs>
      <w:spacing w:before="240" w:after="240"/>
    </w:pPr>
    <w:rPr>
      <w:rFonts w:ascii="Univers LT 45 Light" w:hAnsi="Univers LT 45 Light"/>
      <w:szCs w:val="20"/>
    </w:rPr>
  </w:style>
  <w:style w:type="paragraph" w:styleId="ListNumber3">
    <w:name w:val="List Number 3"/>
    <w:basedOn w:val="Normal"/>
    <w:autoRedefine/>
    <w:rsid w:val="00716C76"/>
    <w:pPr>
      <w:numPr>
        <w:numId w:val="9"/>
      </w:numPr>
      <w:spacing w:before="120" w:after="120"/>
      <w:ind w:left="1800"/>
    </w:pPr>
  </w:style>
  <w:style w:type="paragraph" w:customStyle="1" w:styleId="Note1">
    <w:name w:val="Note1"/>
    <w:basedOn w:val="Normal"/>
    <w:link w:val="Note1CharChar"/>
    <w:rsid w:val="004B0327"/>
    <w:rPr>
      <w:rFonts w:ascii="Univers LT 45 Light" w:hAnsi="Univers LT 45 Light"/>
      <w:b/>
      <w:bCs/>
      <w:sz w:val="22"/>
    </w:rPr>
  </w:style>
  <w:style w:type="character" w:customStyle="1" w:styleId="Note1CharChar">
    <w:name w:val="Note1 Char Char"/>
    <w:basedOn w:val="DefaultParagraphFont"/>
    <w:link w:val="Note1"/>
    <w:rsid w:val="00717C04"/>
    <w:rPr>
      <w:rFonts w:ascii="Univers LT 45 Light" w:hAnsi="Univers LT 45 Light"/>
      <w:b/>
      <w:bCs/>
      <w:sz w:val="22"/>
      <w:szCs w:val="24"/>
      <w:lang w:val="en-US" w:eastAsia="en-US" w:bidi="ar-SA"/>
    </w:rPr>
  </w:style>
  <w:style w:type="paragraph" w:customStyle="1" w:styleId="ListIndent">
    <w:name w:val="List Indent"/>
    <w:basedOn w:val="List2"/>
    <w:rsid w:val="00147BA3"/>
    <w:pPr>
      <w:numPr>
        <w:numId w:val="5"/>
      </w:numPr>
      <w:spacing w:after="120"/>
    </w:pPr>
    <w:rPr>
      <w:rFonts w:eastAsiaTheme="minorHAnsi" w:cstheme="minorBidi"/>
      <w:szCs w:val="22"/>
    </w:rPr>
  </w:style>
  <w:style w:type="paragraph" w:customStyle="1" w:styleId="ButtonCapture">
    <w:name w:val="Button Capture"/>
    <w:basedOn w:val="ScreenCapture2"/>
    <w:next w:val="BodyText"/>
    <w:rsid w:val="000813A2"/>
    <w:rPr>
      <w:sz w:val="20"/>
    </w:rPr>
  </w:style>
  <w:style w:type="paragraph" w:customStyle="1" w:styleId="ScreenButtoncapture">
    <w:name w:val="Screen Button capture"/>
    <w:basedOn w:val="ScreenCapture2"/>
    <w:next w:val="Normal"/>
    <w:link w:val="ScreenButtoncaptureChar"/>
    <w:rsid w:val="000813A2"/>
    <w:pPr>
      <w:spacing w:after="80"/>
    </w:pPr>
    <w:rPr>
      <w:bCs w:val="0"/>
      <w:sz w:val="20"/>
    </w:rPr>
  </w:style>
  <w:style w:type="character" w:customStyle="1" w:styleId="ScreenButtoncaptureChar">
    <w:name w:val="Screen Button capture Char"/>
    <w:basedOn w:val="ScreenCapture2Char"/>
    <w:link w:val="ScreenButtoncapture"/>
    <w:rsid w:val="00717C04"/>
    <w:rPr>
      <w:rFonts w:ascii="Calibri" w:hAnsi="Calibri"/>
      <w:bCs/>
      <w:sz w:val="24"/>
      <w:szCs w:val="24"/>
    </w:rPr>
  </w:style>
  <w:style w:type="paragraph" w:styleId="TOC2">
    <w:name w:val="toc 2"/>
    <w:basedOn w:val="BodyText"/>
    <w:next w:val="Normal"/>
    <w:autoRedefine/>
    <w:uiPriority w:val="39"/>
    <w:rsid w:val="000813A2"/>
    <w:pPr>
      <w:ind w:left="240"/>
    </w:pPr>
    <w:rPr>
      <w:rFonts w:ascii="Century Gothic" w:hAnsi="Century Gothic"/>
    </w:rPr>
  </w:style>
  <w:style w:type="paragraph" w:styleId="TOC1">
    <w:name w:val="toc 1"/>
    <w:basedOn w:val="BodyText"/>
    <w:next w:val="Normal"/>
    <w:autoRedefine/>
    <w:uiPriority w:val="39"/>
    <w:rsid w:val="001E2D54"/>
    <w:pPr>
      <w:tabs>
        <w:tab w:val="left" w:pos="450"/>
        <w:tab w:val="right" w:leader="dot" w:pos="10070"/>
      </w:tabs>
    </w:pPr>
    <w:rPr>
      <w:rFonts w:ascii="Century Gothic" w:hAnsi="Century Gothic"/>
    </w:rPr>
  </w:style>
  <w:style w:type="paragraph" w:customStyle="1" w:styleId="Note2">
    <w:name w:val="Note2"/>
    <w:basedOn w:val="Note"/>
    <w:next w:val="BodyText"/>
    <w:link w:val="Note2Char"/>
    <w:rsid w:val="000813A2"/>
    <w:pPr>
      <w:ind w:left="360"/>
    </w:pPr>
    <w:rPr>
      <w:szCs w:val="20"/>
    </w:rPr>
  </w:style>
  <w:style w:type="paragraph" w:customStyle="1" w:styleId="Note3">
    <w:name w:val="Note3"/>
    <w:basedOn w:val="Note2"/>
    <w:link w:val="Note3Char"/>
    <w:rsid w:val="000813A2"/>
    <w:pPr>
      <w:ind w:left="720"/>
    </w:pPr>
  </w:style>
  <w:style w:type="paragraph" w:styleId="TOC3">
    <w:name w:val="toc 3"/>
    <w:basedOn w:val="BodyText"/>
    <w:next w:val="Normal"/>
    <w:autoRedefine/>
    <w:uiPriority w:val="39"/>
    <w:rsid w:val="000813A2"/>
    <w:pPr>
      <w:ind w:left="480"/>
    </w:pPr>
  </w:style>
  <w:style w:type="table" w:styleId="TableGrid">
    <w:name w:val="Table Grid"/>
    <w:basedOn w:val="TableNormal"/>
    <w:uiPriority w:val="59"/>
    <w:rsid w:val="00081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ease">
    <w:name w:val="Release"/>
    <w:basedOn w:val="Normal"/>
    <w:next w:val="Normal"/>
    <w:rsid w:val="000813A2"/>
    <w:pPr>
      <w:keepLines/>
      <w:spacing w:before="240"/>
      <w:jc w:val="center"/>
    </w:pPr>
    <w:rPr>
      <w:b/>
      <w:sz w:val="28"/>
      <w:szCs w:val="20"/>
    </w:rPr>
  </w:style>
  <w:style w:type="paragraph" w:customStyle="1" w:styleId="UserGuideTitle">
    <w:name w:val="User Guide Title"/>
    <w:basedOn w:val="Title"/>
    <w:next w:val="Normal"/>
    <w:rsid w:val="00727F48"/>
    <w:pPr>
      <w:keepLines/>
      <w:spacing w:before="1000" w:after="0"/>
      <w:outlineLvl w:val="9"/>
    </w:pPr>
    <w:rPr>
      <w:rFonts w:ascii="Univers LT 45 Light" w:hAnsi="Univers LT 45 Light" w:cs="Times New Roman"/>
      <w:bCs w:val="0"/>
      <w:kern w:val="0"/>
      <w:sz w:val="48"/>
      <w:szCs w:val="20"/>
    </w:rPr>
  </w:style>
  <w:style w:type="paragraph" w:customStyle="1" w:styleId="Subtitle1">
    <w:name w:val="Subtitle1"/>
    <w:basedOn w:val="UserGuideTitle"/>
    <w:next w:val="Normal"/>
    <w:rsid w:val="000813A2"/>
    <w:pPr>
      <w:spacing w:before="0"/>
    </w:pPr>
    <w:rPr>
      <w:rFonts w:ascii="Calibri" w:hAnsi="Calibri"/>
      <w:sz w:val="40"/>
    </w:rPr>
  </w:style>
  <w:style w:type="paragraph" w:customStyle="1" w:styleId="Title1">
    <w:name w:val="Title1"/>
    <w:basedOn w:val="Normal"/>
    <w:next w:val="Normal"/>
    <w:rsid w:val="003D6F81"/>
    <w:pPr>
      <w:spacing w:before="120" w:after="240"/>
      <w:jc w:val="center"/>
    </w:pPr>
    <w:rPr>
      <w:rFonts w:ascii="Univers LT 45 Light" w:hAnsi="Univers LT 45 Light"/>
      <w:b/>
      <w:bCs/>
      <w:sz w:val="48"/>
      <w:szCs w:val="20"/>
    </w:rPr>
  </w:style>
  <w:style w:type="paragraph" w:customStyle="1" w:styleId="SubTitle10">
    <w:name w:val="SubTitle1"/>
    <w:basedOn w:val="Normal"/>
    <w:next w:val="Normal"/>
    <w:rsid w:val="000813A2"/>
    <w:pPr>
      <w:jc w:val="center"/>
    </w:pPr>
    <w:rPr>
      <w:sz w:val="44"/>
    </w:rPr>
  </w:style>
  <w:style w:type="paragraph" w:customStyle="1" w:styleId="TitleDate1">
    <w:name w:val="Title Date1"/>
    <w:basedOn w:val="Normal"/>
    <w:rsid w:val="000813A2"/>
    <w:pPr>
      <w:jc w:val="center"/>
    </w:pPr>
    <w:rPr>
      <w:sz w:val="28"/>
      <w:szCs w:val="20"/>
    </w:rPr>
  </w:style>
  <w:style w:type="paragraph" w:customStyle="1" w:styleId="ScreenCapture3">
    <w:name w:val="Screen Capture3"/>
    <w:basedOn w:val="ScreenCapture"/>
    <w:rsid w:val="00816B2D"/>
    <w:pPr>
      <w:ind w:left="720"/>
    </w:pPr>
    <w:rPr>
      <w:bCs w:val="0"/>
      <w:szCs w:val="20"/>
    </w:rPr>
  </w:style>
  <w:style w:type="paragraph" w:customStyle="1" w:styleId="ListBullet20">
    <w:name w:val="List Bullet2"/>
    <w:basedOn w:val="ListBullet"/>
    <w:link w:val="ListBullet2Char"/>
    <w:rsid w:val="000813A2"/>
  </w:style>
  <w:style w:type="paragraph" w:styleId="ListBullet">
    <w:name w:val="List Bullet"/>
    <w:basedOn w:val="BodyText"/>
    <w:link w:val="ListBulletChar"/>
    <w:rsid w:val="00832C96"/>
    <w:pPr>
      <w:spacing w:before="80" w:after="0"/>
    </w:pPr>
    <w:rPr>
      <w:rFonts w:eastAsiaTheme="minorHAnsi"/>
    </w:rPr>
  </w:style>
  <w:style w:type="paragraph" w:customStyle="1" w:styleId="ListBullet3">
    <w:name w:val="List Bullet3"/>
    <w:basedOn w:val="ListBullet"/>
    <w:rsid w:val="000813A2"/>
  </w:style>
  <w:style w:type="paragraph" w:customStyle="1" w:styleId="ScreenButtoncapture3">
    <w:name w:val="Screen Button capture3"/>
    <w:basedOn w:val="ScreenButtoncapture"/>
    <w:rsid w:val="000813A2"/>
    <w:pPr>
      <w:ind w:left="720"/>
    </w:pPr>
  </w:style>
  <w:style w:type="paragraph" w:styleId="NormalWeb">
    <w:name w:val="Normal (Web)"/>
    <w:basedOn w:val="Normal"/>
    <w:uiPriority w:val="99"/>
    <w:unhideWhenUsed/>
    <w:rsid w:val="000813A2"/>
    <w:pPr>
      <w:spacing w:before="100" w:beforeAutospacing="1" w:after="100" w:afterAutospacing="1"/>
    </w:pPr>
    <w:rPr>
      <w:rFonts w:ascii="Times New Roman" w:hAnsi="Times New Roman"/>
    </w:rPr>
  </w:style>
  <w:style w:type="character" w:customStyle="1" w:styleId="ListBulletChar">
    <w:name w:val="List Bullet Char"/>
    <w:basedOn w:val="DefaultParagraphFont"/>
    <w:link w:val="ListBullet"/>
    <w:rsid w:val="00491E04"/>
    <w:rPr>
      <w:rFonts w:ascii="Calibri" w:eastAsiaTheme="minorHAnsi" w:hAnsi="Calibri" w:cstheme="minorBidi"/>
      <w:sz w:val="24"/>
      <w:szCs w:val="22"/>
    </w:rPr>
  </w:style>
  <w:style w:type="character" w:customStyle="1" w:styleId="ListBullet2Char">
    <w:name w:val="List Bullet2 Char"/>
    <w:basedOn w:val="ListBulletChar"/>
    <w:link w:val="ListBullet20"/>
    <w:rsid w:val="00E106B4"/>
    <w:rPr>
      <w:rFonts w:ascii="Calibri" w:eastAsiaTheme="minorHAnsi" w:hAnsi="Calibri" w:cstheme="minorBidi"/>
      <w:sz w:val="24"/>
      <w:szCs w:val="22"/>
    </w:rPr>
  </w:style>
  <w:style w:type="paragraph" w:styleId="BodyText2">
    <w:name w:val="Body Text 2"/>
    <w:basedOn w:val="Normal"/>
    <w:qFormat/>
    <w:rsid w:val="000813A2"/>
    <w:pPr>
      <w:spacing w:after="120" w:line="480" w:lineRule="auto"/>
    </w:pPr>
  </w:style>
  <w:style w:type="paragraph" w:customStyle="1" w:styleId="BodyTextBold">
    <w:name w:val="Body Text Bold"/>
    <w:basedOn w:val="BodyText"/>
    <w:next w:val="BodyText"/>
    <w:link w:val="BodyTextBoldChar"/>
    <w:uiPriority w:val="99"/>
    <w:qFormat/>
    <w:rsid w:val="000813A2"/>
    <w:rPr>
      <w:b/>
    </w:rPr>
  </w:style>
  <w:style w:type="character" w:customStyle="1" w:styleId="BodyTextBoldChar">
    <w:name w:val="Body Text Bold Char"/>
    <w:basedOn w:val="BodyTextChar"/>
    <w:link w:val="BodyTextBold"/>
    <w:uiPriority w:val="99"/>
    <w:rsid w:val="0010653A"/>
    <w:rPr>
      <w:rFonts w:ascii="Calibri" w:hAnsi="Calibri" w:cstheme="minorBidi"/>
      <w:b/>
      <w:sz w:val="24"/>
      <w:szCs w:val="22"/>
    </w:rPr>
  </w:style>
  <w:style w:type="character" w:customStyle="1" w:styleId="Heading2Char">
    <w:name w:val="Heading 2 Char"/>
    <w:basedOn w:val="DefaultParagraphFont"/>
    <w:link w:val="Heading2"/>
    <w:rsid w:val="00745EB9"/>
    <w:rPr>
      <w:rFonts w:ascii="Century Gothic" w:hAnsi="Century Gothic" w:cs="Arial"/>
      <w:b/>
      <w:bCs/>
      <w:iCs/>
      <w:color w:val="632423" w:themeColor="accent2" w:themeShade="80"/>
      <w:kern w:val="32"/>
      <w:sz w:val="28"/>
      <w:szCs w:val="28"/>
    </w:rPr>
  </w:style>
  <w:style w:type="paragraph" w:customStyle="1" w:styleId="Heading2NextPg">
    <w:name w:val="Heading 2 NextPg"/>
    <w:basedOn w:val="Normal"/>
    <w:next w:val="Normal"/>
    <w:rsid w:val="000813A2"/>
    <w:pPr>
      <w:keepNext/>
      <w:pageBreakBefore/>
      <w:spacing w:before="240" w:after="120"/>
    </w:pPr>
    <w:rPr>
      <w:b/>
      <w:sz w:val="28"/>
    </w:rPr>
  </w:style>
  <w:style w:type="table" w:customStyle="1" w:styleId="Table2">
    <w:name w:val="Table 2"/>
    <w:basedOn w:val="TableNormal"/>
    <w:rsid w:val="00D520CB"/>
    <w:rPr>
      <w:rFonts w:ascii="Univers LT 45 Light" w:hAnsi="Univers LT 45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creenButtonCapture2">
    <w:name w:val="Screen Button Capture2"/>
    <w:basedOn w:val="BodyText"/>
    <w:rsid w:val="00D520CB"/>
    <w:pPr>
      <w:ind w:left="720"/>
    </w:pPr>
  </w:style>
  <w:style w:type="paragraph" w:customStyle="1" w:styleId="ScreenButtonText">
    <w:name w:val="Screen Button Text"/>
    <w:basedOn w:val="BlockText"/>
    <w:rsid w:val="00E23878"/>
    <w:rPr>
      <w:rFonts w:ascii="Univers LT 45 Light" w:hAnsi="Univers LT 45 Light"/>
      <w:sz w:val="16"/>
      <w:szCs w:val="20"/>
    </w:rPr>
  </w:style>
  <w:style w:type="paragraph" w:styleId="BlockText">
    <w:name w:val="Block Text"/>
    <w:basedOn w:val="Normal"/>
    <w:rsid w:val="00D520CB"/>
    <w:pPr>
      <w:spacing w:after="120"/>
      <w:ind w:left="1440" w:right="1440"/>
    </w:pPr>
  </w:style>
  <w:style w:type="paragraph" w:customStyle="1" w:styleId="StyleScreenButtoncapture3Left063">
    <w:name w:val="Style Screen Button capture3 + Left:  0.63&quot;"/>
    <w:basedOn w:val="BodyText"/>
    <w:rsid w:val="00E23878"/>
    <w:pPr>
      <w:ind w:left="900"/>
    </w:pPr>
    <w:rPr>
      <w:szCs w:val="20"/>
    </w:rPr>
  </w:style>
  <w:style w:type="paragraph" w:customStyle="1" w:styleId="StyleScreenCapture2Left063">
    <w:name w:val="Style Screen Capture2 + Left:  0.63&quot;"/>
    <w:basedOn w:val="BodyText"/>
    <w:rsid w:val="00E23878"/>
    <w:pPr>
      <w:ind w:left="900"/>
    </w:pPr>
    <w:rPr>
      <w:bCs/>
      <w:szCs w:val="20"/>
    </w:rPr>
  </w:style>
  <w:style w:type="paragraph" w:styleId="List2">
    <w:name w:val="List 2"/>
    <w:basedOn w:val="Normal"/>
    <w:rsid w:val="000813A2"/>
    <w:pPr>
      <w:ind w:left="720" w:hanging="360"/>
      <w:contextualSpacing/>
    </w:pPr>
  </w:style>
  <w:style w:type="paragraph" w:customStyle="1" w:styleId="ListNumber41">
    <w:name w:val="List Number 41"/>
    <w:basedOn w:val="ListNumber2"/>
    <w:next w:val="BodyText"/>
    <w:rsid w:val="00E106B4"/>
    <w:pPr>
      <w:tabs>
        <w:tab w:val="num" w:pos="1800"/>
      </w:tabs>
      <w:spacing w:after="120"/>
      <w:ind w:left="1800"/>
    </w:pPr>
    <w:rPr>
      <w:szCs w:val="20"/>
    </w:rPr>
  </w:style>
  <w:style w:type="character" w:customStyle="1" w:styleId="HeaderChar">
    <w:name w:val="Header Char"/>
    <w:basedOn w:val="DefaultParagraphFont"/>
    <w:link w:val="Header"/>
    <w:uiPriority w:val="99"/>
    <w:rsid w:val="000813A2"/>
    <w:rPr>
      <w:rFonts w:ascii="Calibri" w:hAnsi="Calibri"/>
      <w:color w:val="632423" w:themeColor="accent2" w:themeShade="80"/>
      <w:sz w:val="18"/>
      <w:szCs w:val="24"/>
    </w:rPr>
  </w:style>
  <w:style w:type="character" w:customStyle="1" w:styleId="blktextitalics1">
    <w:name w:val="blktextitalics1"/>
    <w:basedOn w:val="DefaultParagraphFont"/>
    <w:semiHidden/>
    <w:rsid w:val="000813A2"/>
    <w:rPr>
      <w:rFonts w:ascii="Arial" w:hAnsi="Arial" w:cs="Arial" w:hint="default"/>
      <w:i/>
      <w:iCs/>
      <w:sz w:val="20"/>
      <w:szCs w:val="20"/>
    </w:rPr>
  </w:style>
  <w:style w:type="paragraph" w:styleId="BodyText3">
    <w:name w:val="Body Text 3"/>
    <w:basedOn w:val="BodyText"/>
    <w:link w:val="BodyText3Char"/>
    <w:rsid w:val="000813A2"/>
    <w:pPr>
      <w:spacing w:before="0" w:after="0"/>
      <w:contextualSpacing/>
    </w:pPr>
    <w:rPr>
      <w:sz w:val="20"/>
      <w:szCs w:val="16"/>
    </w:rPr>
  </w:style>
  <w:style w:type="character" w:customStyle="1" w:styleId="BodyText3Char">
    <w:name w:val="Body Text 3 Char"/>
    <w:basedOn w:val="DefaultParagraphFont"/>
    <w:link w:val="BodyText3"/>
    <w:rsid w:val="000813A2"/>
    <w:rPr>
      <w:rFonts w:ascii="Calibri" w:hAnsi="Calibri" w:cstheme="minorBidi"/>
      <w:szCs w:val="16"/>
    </w:rPr>
  </w:style>
  <w:style w:type="paragraph" w:styleId="BodyTextIndent">
    <w:name w:val="Body Text Indent"/>
    <w:basedOn w:val="Normal"/>
    <w:link w:val="BodyTextIndentChar"/>
    <w:uiPriority w:val="99"/>
    <w:unhideWhenUsed/>
    <w:rsid w:val="000813A2"/>
    <w:pPr>
      <w:spacing w:after="120"/>
      <w:ind w:left="360"/>
    </w:pPr>
  </w:style>
  <w:style w:type="character" w:customStyle="1" w:styleId="BodyTextIndentChar">
    <w:name w:val="Body Text Indent Char"/>
    <w:basedOn w:val="DefaultParagraphFont"/>
    <w:link w:val="BodyTextIndent"/>
    <w:uiPriority w:val="99"/>
    <w:rsid w:val="000813A2"/>
    <w:rPr>
      <w:rFonts w:ascii="Calibri" w:hAnsi="Calibri"/>
      <w:sz w:val="24"/>
      <w:szCs w:val="24"/>
    </w:rPr>
  </w:style>
  <w:style w:type="paragraph" w:customStyle="1" w:styleId="BodyTextItalic">
    <w:name w:val="Body Text Italic"/>
    <w:basedOn w:val="BodyText"/>
    <w:next w:val="BodyText"/>
    <w:link w:val="BodyTextItalicChar"/>
    <w:rsid w:val="000813A2"/>
    <w:rPr>
      <w:i/>
    </w:rPr>
  </w:style>
  <w:style w:type="paragraph" w:customStyle="1" w:styleId="BodyTextRed">
    <w:name w:val="Body Text Red"/>
    <w:basedOn w:val="BodyText"/>
    <w:next w:val="BodyText"/>
    <w:qFormat/>
    <w:rsid w:val="000813A2"/>
    <w:rPr>
      <w:color w:val="C00000"/>
    </w:rPr>
  </w:style>
  <w:style w:type="character" w:styleId="Strong">
    <w:name w:val="Strong"/>
    <w:basedOn w:val="DefaultParagraphFont"/>
    <w:uiPriority w:val="22"/>
    <w:qFormat/>
    <w:rsid w:val="000813A2"/>
    <w:rPr>
      <w:b/>
      <w:bCs/>
      <w:sz w:val="22"/>
    </w:rPr>
  </w:style>
  <w:style w:type="character" w:styleId="BookTitle">
    <w:name w:val="Book Title"/>
    <w:basedOn w:val="Strong"/>
    <w:uiPriority w:val="33"/>
    <w:qFormat/>
    <w:rsid w:val="00D8544D"/>
    <w:rPr>
      <w:rFonts w:ascii="Century Gothic" w:hAnsi="Century Gothic"/>
      <w:b/>
      <w:bCs/>
      <w:smallCaps/>
      <w:dstrike w:val="0"/>
      <w:color w:val="403152" w:themeColor="accent4" w:themeShade="80"/>
      <w:spacing w:val="5"/>
      <w:kern w:val="0"/>
      <w:sz w:val="24"/>
      <w:vertAlign w:val="baseline"/>
    </w:rPr>
  </w:style>
  <w:style w:type="table" w:styleId="ColorfulGrid-Accent2">
    <w:name w:val="Colorful Grid Accent 2"/>
    <w:basedOn w:val="TableNormal"/>
    <w:uiPriority w:val="73"/>
    <w:rsid w:val="000813A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2">
    <w:name w:val="Colorful List Accent 2"/>
    <w:basedOn w:val="TableNormal"/>
    <w:uiPriority w:val="72"/>
    <w:rsid w:val="000813A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CommentReference">
    <w:name w:val="annotation reference"/>
    <w:basedOn w:val="DefaultParagraphFont"/>
    <w:rsid w:val="000813A2"/>
    <w:rPr>
      <w:sz w:val="16"/>
      <w:szCs w:val="16"/>
    </w:rPr>
  </w:style>
  <w:style w:type="paragraph" w:styleId="CommentText">
    <w:name w:val="annotation text"/>
    <w:basedOn w:val="Normal"/>
    <w:link w:val="CommentTextChar"/>
    <w:rsid w:val="000813A2"/>
    <w:rPr>
      <w:sz w:val="20"/>
      <w:szCs w:val="20"/>
    </w:rPr>
  </w:style>
  <w:style w:type="character" w:customStyle="1" w:styleId="CommentTextChar">
    <w:name w:val="Comment Text Char"/>
    <w:basedOn w:val="DefaultParagraphFont"/>
    <w:link w:val="CommentText"/>
    <w:rsid w:val="000813A2"/>
    <w:rPr>
      <w:rFonts w:ascii="Calibri" w:hAnsi="Calibri"/>
    </w:rPr>
  </w:style>
  <w:style w:type="paragraph" w:styleId="CommentSubject">
    <w:name w:val="annotation subject"/>
    <w:basedOn w:val="CommentText"/>
    <w:next w:val="CommentText"/>
    <w:link w:val="CommentSubjectChar"/>
    <w:rsid w:val="000813A2"/>
    <w:rPr>
      <w:b/>
      <w:bCs/>
    </w:rPr>
  </w:style>
  <w:style w:type="character" w:customStyle="1" w:styleId="CommentSubjectChar">
    <w:name w:val="Comment Subject Char"/>
    <w:basedOn w:val="CommentTextChar"/>
    <w:link w:val="CommentSubject"/>
    <w:rsid w:val="000813A2"/>
    <w:rPr>
      <w:rFonts w:ascii="Calibri" w:hAnsi="Calibri"/>
      <w:b/>
      <w:bCs/>
    </w:rPr>
  </w:style>
  <w:style w:type="character" w:customStyle="1" w:styleId="DiscussionBody">
    <w:name w:val="DiscussionBody"/>
    <w:basedOn w:val="DefaultParagraphFont"/>
    <w:semiHidden/>
    <w:rsid w:val="000813A2"/>
    <w:rPr>
      <w:rFonts w:ascii="Times New Roman" w:hAnsi="Times New Roman"/>
      <w:dstrike w:val="0"/>
      <w:sz w:val="22"/>
      <w:vertAlign w:val="baseline"/>
    </w:rPr>
  </w:style>
  <w:style w:type="paragraph" w:styleId="DocumentMap">
    <w:name w:val="Document Map"/>
    <w:basedOn w:val="Normal"/>
    <w:link w:val="DocumentMapChar"/>
    <w:uiPriority w:val="99"/>
    <w:rsid w:val="000813A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0813A2"/>
    <w:rPr>
      <w:rFonts w:ascii="Tahoma" w:hAnsi="Tahoma" w:cs="Tahoma"/>
      <w:shd w:val="clear" w:color="auto" w:fill="000080"/>
    </w:rPr>
  </w:style>
  <w:style w:type="paragraph" w:customStyle="1" w:styleId="Double">
    <w:name w:val="Double"/>
    <w:basedOn w:val="Normal"/>
    <w:uiPriority w:val="99"/>
    <w:rsid w:val="000813A2"/>
    <w:pPr>
      <w:spacing w:line="480" w:lineRule="auto"/>
      <w:ind w:firstLine="720"/>
    </w:pPr>
  </w:style>
  <w:style w:type="paragraph" w:customStyle="1" w:styleId="DoubleBlock">
    <w:name w:val="Double Block"/>
    <w:basedOn w:val="Normal"/>
    <w:uiPriority w:val="99"/>
    <w:rsid w:val="000813A2"/>
    <w:pPr>
      <w:spacing w:line="480" w:lineRule="auto"/>
    </w:pPr>
  </w:style>
  <w:style w:type="paragraph" w:customStyle="1" w:styleId="DoubleCenter">
    <w:name w:val="Double Center"/>
    <w:basedOn w:val="Double"/>
    <w:next w:val="Double"/>
    <w:uiPriority w:val="99"/>
    <w:rsid w:val="000813A2"/>
    <w:pPr>
      <w:ind w:firstLine="0"/>
      <w:jc w:val="center"/>
    </w:pPr>
  </w:style>
  <w:style w:type="paragraph" w:customStyle="1" w:styleId="DoubleHanging">
    <w:name w:val="Double Hanging"/>
    <w:basedOn w:val="Double"/>
    <w:uiPriority w:val="99"/>
    <w:rsid w:val="000813A2"/>
    <w:pPr>
      <w:ind w:left="720" w:hanging="720"/>
    </w:pPr>
  </w:style>
  <w:style w:type="paragraph" w:customStyle="1" w:styleId="DoubleIndent">
    <w:name w:val="Double Indent"/>
    <w:basedOn w:val="Double"/>
    <w:uiPriority w:val="99"/>
    <w:rsid w:val="000813A2"/>
    <w:pPr>
      <w:ind w:left="720" w:right="720" w:firstLine="0"/>
    </w:pPr>
  </w:style>
  <w:style w:type="character" w:customStyle="1" w:styleId="EmailStyle72">
    <w:name w:val="EmailStyle72"/>
    <w:basedOn w:val="DefaultParagraphFont"/>
    <w:uiPriority w:val="99"/>
    <w:semiHidden/>
    <w:rsid w:val="000813A2"/>
    <w:rPr>
      <w:rFonts w:ascii="Calibri" w:eastAsia="Times New Roman" w:hAnsi="Calibri" w:cs="Times New Roman"/>
      <w:color w:val="auto"/>
      <w:sz w:val="22"/>
      <w:szCs w:val="22"/>
    </w:rPr>
  </w:style>
  <w:style w:type="character" w:styleId="Emphasis">
    <w:name w:val="Emphasis"/>
    <w:basedOn w:val="DefaultParagraphFont"/>
    <w:uiPriority w:val="20"/>
    <w:qFormat/>
    <w:rsid w:val="000813A2"/>
  </w:style>
  <w:style w:type="paragraph" w:styleId="EnvelopeAddress">
    <w:name w:val="envelope address"/>
    <w:basedOn w:val="Normal"/>
    <w:uiPriority w:val="99"/>
    <w:rsid w:val="000813A2"/>
    <w:pPr>
      <w:framePr w:w="7920" w:h="1980" w:hRule="exact" w:hSpace="180" w:wrap="auto" w:hAnchor="page" w:xAlign="center" w:yAlign="bottom"/>
      <w:ind w:left="2880"/>
    </w:pPr>
  </w:style>
  <w:style w:type="paragraph" w:styleId="EnvelopeReturn">
    <w:name w:val="envelope return"/>
    <w:basedOn w:val="Normal"/>
    <w:uiPriority w:val="99"/>
    <w:rsid w:val="000813A2"/>
    <w:rPr>
      <w:sz w:val="20"/>
      <w:szCs w:val="20"/>
    </w:rPr>
  </w:style>
  <w:style w:type="table" w:customStyle="1" w:styleId="FGTableStyle">
    <w:name w:val="FG Table Style"/>
    <w:basedOn w:val="TableGrid"/>
    <w:uiPriority w:val="99"/>
    <w:qFormat/>
    <w:rsid w:val="000813A2"/>
    <w:rPr>
      <w:rFonts w:ascii="Calibri" w:hAnsi="Calibri"/>
    </w:rPr>
    <w:tblPr>
      <w:tblCellSpacing w:w="14" w:type="dxa"/>
      <w:tblCellMar>
        <w:left w:w="115" w:type="dxa"/>
        <w:right w:w="115" w:type="dxa"/>
      </w:tblCellMar>
    </w:tblPr>
    <w:trPr>
      <w:tblCellSpacing w:w="14" w:type="dxa"/>
    </w:trPr>
  </w:style>
  <w:style w:type="character" w:styleId="FollowedHyperlink">
    <w:name w:val="FollowedHyperlink"/>
    <w:basedOn w:val="DefaultParagraphFont"/>
    <w:rsid w:val="000813A2"/>
    <w:rPr>
      <w:color w:val="800080" w:themeColor="followedHyperlink"/>
      <w:u w:val="single"/>
    </w:rPr>
  </w:style>
  <w:style w:type="character" w:styleId="FootnoteReference">
    <w:name w:val="footnote reference"/>
    <w:basedOn w:val="DefaultParagraphFont"/>
    <w:uiPriority w:val="99"/>
    <w:rsid w:val="000813A2"/>
    <w:rPr>
      <w:rFonts w:cs="Times New Roman"/>
      <w:color w:val="0000FF"/>
      <w:position w:val="6"/>
      <w:sz w:val="20"/>
      <w:vertAlign w:val="baseline"/>
    </w:rPr>
  </w:style>
  <w:style w:type="paragraph" w:styleId="FootnoteText">
    <w:name w:val="footnote text"/>
    <w:basedOn w:val="Normal"/>
    <w:link w:val="FootnoteTextChar"/>
    <w:rsid w:val="000813A2"/>
    <w:rPr>
      <w:sz w:val="20"/>
      <w:szCs w:val="20"/>
    </w:rPr>
  </w:style>
  <w:style w:type="character" w:customStyle="1" w:styleId="FootnoteTextChar">
    <w:name w:val="Footnote Text Char"/>
    <w:basedOn w:val="DefaultParagraphFont"/>
    <w:link w:val="FootnoteText"/>
    <w:rsid w:val="000813A2"/>
    <w:rPr>
      <w:rFonts w:ascii="Calibri" w:hAnsi="Calibri"/>
    </w:rPr>
  </w:style>
  <w:style w:type="paragraph" w:customStyle="1" w:styleId="Header2">
    <w:name w:val="Header2"/>
    <w:basedOn w:val="Title"/>
    <w:qFormat/>
    <w:rsid w:val="000813A2"/>
    <w:rPr>
      <w:noProof/>
      <w:sz w:val="28"/>
    </w:rPr>
  </w:style>
  <w:style w:type="paragraph" w:customStyle="1" w:styleId="Heading">
    <w:name w:val="Heading"/>
    <w:basedOn w:val="Title"/>
    <w:rsid w:val="000813A2"/>
    <w:pPr>
      <w:spacing w:after="240"/>
      <w:jc w:val="left"/>
      <w:outlineLvl w:val="9"/>
    </w:pPr>
    <w:rPr>
      <w:rFonts w:ascii="Univers LT 65 Bold" w:hAnsi="Univers LT 65 Bold" w:cs="Times New Roman"/>
      <w:kern w:val="0"/>
      <w:szCs w:val="20"/>
    </w:rPr>
  </w:style>
  <w:style w:type="paragraph" w:customStyle="1" w:styleId="Heading0">
    <w:name w:val="Heading 0"/>
    <w:basedOn w:val="Normal"/>
    <w:next w:val="Normal"/>
    <w:uiPriority w:val="99"/>
    <w:rsid w:val="000813A2"/>
    <w:pPr>
      <w:spacing w:before="240"/>
    </w:pPr>
  </w:style>
  <w:style w:type="paragraph" w:customStyle="1" w:styleId="Heading1nopg">
    <w:name w:val="Heading 1 no pg"/>
    <w:basedOn w:val="Heading1"/>
    <w:next w:val="BodyText"/>
    <w:qFormat/>
    <w:rsid w:val="000813A2"/>
    <w:pPr>
      <w:pageBreakBefore w:val="0"/>
    </w:pPr>
  </w:style>
  <w:style w:type="paragraph" w:customStyle="1" w:styleId="Heading1noTOC">
    <w:name w:val="Heading 1 no TOC"/>
    <w:basedOn w:val="Heading1"/>
    <w:next w:val="BodyText"/>
    <w:qFormat/>
    <w:rsid w:val="000813A2"/>
  </w:style>
  <w:style w:type="paragraph" w:customStyle="1" w:styleId="Heading2nopg">
    <w:name w:val="Heading 2 no pg"/>
    <w:basedOn w:val="Heading2"/>
    <w:next w:val="BodyText"/>
    <w:uiPriority w:val="99"/>
    <w:qFormat/>
    <w:rsid w:val="000813A2"/>
    <w:pPr>
      <w:pageBreakBefore w:val="0"/>
    </w:pPr>
  </w:style>
  <w:style w:type="paragraph" w:customStyle="1" w:styleId="Heading2NoTOC">
    <w:name w:val="Heading 2 No TOC"/>
    <w:basedOn w:val="Heading2"/>
    <w:next w:val="BodyText"/>
    <w:semiHidden/>
    <w:rsid w:val="000813A2"/>
    <w:pPr>
      <w:outlineLvl w:val="9"/>
    </w:pPr>
  </w:style>
  <w:style w:type="paragraph" w:customStyle="1" w:styleId="Heading2noTOC0">
    <w:name w:val="Heading 2 no TOC"/>
    <w:basedOn w:val="Heading2"/>
    <w:next w:val="BodyText"/>
    <w:qFormat/>
    <w:rsid w:val="00745EB9"/>
    <w:pPr>
      <w:pageBreakBefore w:val="0"/>
    </w:pPr>
  </w:style>
  <w:style w:type="paragraph" w:customStyle="1" w:styleId="Heading2nxtPg">
    <w:name w:val="Heading 2 nxtPg"/>
    <w:basedOn w:val="Heading2"/>
    <w:next w:val="BodyText"/>
    <w:semiHidden/>
    <w:qFormat/>
    <w:rsid w:val="000813A2"/>
  </w:style>
  <w:style w:type="paragraph" w:customStyle="1" w:styleId="Heading3Nopge">
    <w:name w:val="Heading 3 No pge"/>
    <w:basedOn w:val="Heading3"/>
    <w:next w:val="BodyText"/>
    <w:rsid w:val="003A37F3"/>
    <w:pPr>
      <w:keepNext w:val="0"/>
      <w:outlineLvl w:val="9"/>
    </w:pPr>
  </w:style>
  <w:style w:type="paragraph" w:customStyle="1" w:styleId="Heading3table">
    <w:name w:val="Heading 3 table"/>
    <w:basedOn w:val="Heading3"/>
    <w:next w:val="BodyText"/>
    <w:qFormat/>
    <w:rsid w:val="000813A2"/>
    <w:pPr>
      <w:spacing w:before="120" w:after="120"/>
    </w:pPr>
  </w:style>
  <w:style w:type="character" w:customStyle="1" w:styleId="Heading4Char">
    <w:name w:val="Heading 4 Char"/>
    <w:basedOn w:val="DefaultParagraphFont"/>
    <w:link w:val="Heading4"/>
    <w:rsid w:val="000961C3"/>
    <w:rPr>
      <w:rFonts w:ascii="Century Gothic" w:eastAsiaTheme="majorEastAsia" w:hAnsi="Century Gothic" w:cstheme="majorBidi"/>
      <w:iCs/>
      <w:color w:val="632423" w:themeColor="accent2" w:themeShade="80"/>
      <w:sz w:val="22"/>
      <w:szCs w:val="26"/>
    </w:rPr>
  </w:style>
  <w:style w:type="character" w:customStyle="1" w:styleId="Heading5Char">
    <w:name w:val="Heading 5 Char"/>
    <w:basedOn w:val="DefaultParagraphFont"/>
    <w:link w:val="Heading5"/>
    <w:uiPriority w:val="99"/>
    <w:semiHidden/>
    <w:rsid w:val="000813A2"/>
    <w:rPr>
      <w:rFonts w:ascii="Century Gothic" w:eastAsiaTheme="majorEastAsia" w:hAnsi="Century Gothic" w:cstheme="majorBidi"/>
      <w:iCs/>
      <w:color w:val="632423" w:themeColor="accent2" w:themeShade="80"/>
      <w:sz w:val="22"/>
      <w:szCs w:val="26"/>
    </w:rPr>
  </w:style>
  <w:style w:type="character" w:customStyle="1" w:styleId="Heading6Char">
    <w:name w:val="Heading 6 Char"/>
    <w:basedOn w:val="DefaultParagraphFont"/>
    <w:link w:val="Heading6"/>
    <w:uiPriority w:val="99"/>
    <w:semiHidden/>
    <w:rsid w:val="000813A2"/>
    <w:rPr>
      <w:rFonts w:ascii="Century Gothic" w:eastAsiaTheme="majorEastAsia" w:hAnsi="Century Gothic" w:cstheme="majorBidi"/>
      <w:iCs/>
      <w:color w:val="632423" w:themeColor="accent2" w:themeShade="80"/>
      <w:sz w:val="22"/>
      <w:szCs w:val="22"/>
    </w:rPr>
  </w:style>
  <w:style w:type="character" w:customStyle="1" w:styleId="Heading7Char">
    <w:name w:val="Heading 7 Char"/>
    <w:basedOn w:val="DefaultParagraphFont"/>
    <w:link w:val="Heading7"/>
    <w:uiPriority w:val="99"/>
    <w:semiHidden/>
    <w:rsid w:val="000813A2"/>
    <w:rPr>
      <w:rFonts w:ascii="Century Gothic" w:eastAsiaTheme="majorEastAsia" w:hAnsi="Century Gothic" w:cstheme="majorBidi"/>
      <w:iCs/>
      <w:color w:val="632423" w:themeColor="accent2" w:themeShade="80"/>
      <w:sz w:val="22"/>
      <w:szCs w:val="22"/>
    </w:rPr>
  </w:style>
  <w:style w:type="character" w:customStyle="1" w:styleId="Heading8Char">
    <w:name w:val="Heading 8 Char"/>
    <w:basedOn w:val="DefaultParagraphFont"/>
    <w:link w:val="Heading8"/>
    <w:uiPriority w:val="99"/>
    <w:semiHidden/>
    <w:rsid w:val="000813A2"/>
    <w:rPr>
      <w:rFonts w:ascii="Century Gothic" w:eastAsiaTheme="majorEastAsia" w:hAnsi="Century Gothic" w:cstheme="majorBidi"/>
      <w:color w:val="632423" w:themeColor="accent2" w:themeShade="80"/>
      <w:sz w:val="22"/>
      <w:szCs w:val="22"/>
    </w:rPr>
  </w:style>
  <w:style w:type="character" w:customStyle="1" w:styleId="Heading9Char">
    <w:name w:val="Heading 9 Char"/>
    <w:basedOn w:val="DefaultParagraphFont"/>
    <w:link w:val="Heading9"/>
    <w:uiPriority w:val="99"/>
    <w:semiHidden/>
    <w:rsid w:val="000813A2"/>
    <w:rPr>
      <w:rFonts w:ascii="Century Gothic" w:eastAsiaTheme="majorEastAsia" w:hAnsi="Century Gothic" w:cstheme="majorBidi"/>
      <w:color w:val="632423" w:themeColor="accent2" w:themeShade="80"/>
      <w:sz w:val="22"/>
      <w:szCs w:val="22"/>
    </w:rPr>
  </w:style>
  <w:style w:type="paragraph" w:customStyle="1" w:styleId="InstructorNote">
    <w:name w:val="Instructor Note"/>
    <w:basedOn w:val="CommentText"/>
    <w:link w:val="InstructorNoteChar"/>
    <w:uiPriority w:val="99"/>
    <w:qFormat/>
    <w:rsid w:val="000813A2"/>
    <w:pPr>
      <w:shd w:val="clear" w:color="auto" w:fill="C2D69B" w:themeFill="accent3" w:themeFillTint="99"/>
    </w:pPr>
    <w:rPr>
      <w:rFonts w:ascii="Century Gothic" w:hAnsi="Century Gothic"/>
      <w:vanish/>
      <w:sz w:val="22"/>
    </w:rPr>
  </w:style>
  <w:style w:type="paragraph" w:customStyle="1" w:styleId="InstructorNote1">
    <w:name w:val="Instructor Note 1"/>
    <w:basedOn w:val="Normal"/>
    <w:rsid w:val="000813A2"/>
    <w:pPr>
      <w:keepLines/>
      <w:shd w:val="clear" w:color="auto" w:fill="CCFFCC"/>
      <w:spacing w:before="120"/>
    </w:pPr>
    <w:rPr>
      <w:rFonts w:ascii="Arial" w:hAnsi="Arial"/>
      <w:vanish/>
      <w:sz w:val="20"/>
      <w:szCs w:val="20"/>
    </w:rPr>
  </w:style>
  <w:style w:type="character" w:styleId="IntenseReference">
    <w:name w:val="Intense Reference"/>
    <w:basedOn w:val="DefaultParagraphFont"/>
    <w:uiPriority w:val="32"/>
    <w:qFormat/>
    <w:rsid w:val="000813A2"/>
    <w:rPr>
      <w:rFonts w:ascii="Calibri" w:hAnsi="Calibri"/>
      <w:bCs/>
      <w:smallCaps/>
      <w:color w:val="4F6228" w:themeColor="accent3" w:themeShade="80"/>
      <w:spacing w:val="5"/>
      <w:sz w:val="16"/>
      <w:u w:val="none"/>
    </w:rPr>
  </w:style>
  <w:style w:type="paragraph" w:customStyle="1" w:styleId="Legal1">
    <w:name w:val="Legal1"/>
    <w:basedOn w:val="Normal"/>
    <w:uiPriority w:val="99"/>
    <w:rsid w:val="000813A2"/>
    <w:pPr>
      <w:numPr>
        <w:ilvl w:val="1"/>
        <w:numId w:val="1"/>
      </w:numPr>
      <w:tabs>
        <w:tab w:val="left" w:pos="-1440"/>
      </w:tabs>
      <w:spacing w:after="240"/>
    </w:pPr>
    <w:rPr>
      <w:rFonts w:ascii="Times New Roman" w:hAnsi="Times New Roman"/>
      <w:sz w:val="26"/>
      <w:szCs w:val="20"/>
    </w:rPr>
  </w:style>
  <w:style w:type="paragraph" w:customStyle="1" w:styleId="LessonTitle">
    <w:name w:val="Lesson Title"/>
    <w:basedOn w:val="BodyText"/>
    <w:rsid w:val="000813A2"/>
    <w:rPr>
      <w:sz w:val="48"/>
    </w:rPr>
  </w:style>
  <w:style w:type="table" w:styleId="LightList-Accent2">
    <w:name w:val="Light List Accent 2"/>
    <w:basedOn w:val="TableNormal"/>
    <w:uiPriority w:val="61"/>
    <w:rsid w:val="000813A2"/>
    <w:rPr>
      <w:rFonts w:asciiTheme="minorHAnsi" w:hAnsi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
    <w:name w:val="List"/>
    <w:basedOn w:val="Normal"/>
    <w:rsid w:val="00763015"/>
    <w:pPr>
      <w:numPr>
        <w:numId w:val="15"/>
      </w:numPr>
      <w:spacing w:before="240"/>
    </w:pPr>
    <w:rPr>
      <w:rFonts w:ascii="Century Gothic" w:hAnsi="Century Gothic"/>
      <w:sz w:val="28"/>
    </w:rPr>
  </w:style>
  <w:style w:type="paragraph" w:styleId="ListBullet2">
    <w:name w:val="List Bullet 2"/>
    <w:basedOn w:val="ListBullet"/>
    <w:rsid w:val="000813A2"/>
    <w:pPr>
      <w:numPr>
        <w:numId w:val="2"/>
      </w:numPr>
    </w:pPr>
  </w:style>
  <w:style w:type="paragraph" w:styleId="ListBullet30">
    <w:name w:val="List Bullet 3"/>
    <w:basedOn w:val="Normal"/>
    <w:uiPriority w:val="99"/>
    <w:rsid w:val="000813A2"/>
    <w:pPr>
      <w:tabs>
        <w:tab w:val="num" w:pos="1080"/>
      </w:tabs>
      <w:spacing w:before="240"/>
      <w:ind w:left="1080" w:hanging="360"/>
      <w:jc w:val="both"/>
    </w:pPr>
  </w:style>
  <w:style w:type="paragraph" w:styleId="ListBullet4">
    <w:name w:val="List Bullet 4"/>
    <w:basedOn w:val="Normal"/>
    <w:uiPriority w:val="99"/>
    <w:rsid w:val="000813A2"/>
    <w:pPr>
      <w:tabs>
        <w:tab w:val="num" w:pos="1440"/>
      </w:tabs>
      <w:ind w:left="1440" w:hanging="360"/>
    </w:pPr>
  </w:style>
  <w:style w:type="paragraph" w:styleId="ListBullet5">
    <w:name w:val="List Bullet 5"/>
    <w:basedOn w:val="Normal"/>
    <w:uiPriority w:val="99"/>
    <w:unhideWhenUsed/>
    <w:rsid w:val="000813A2"/>
    <w:pPr>
      <w:numPr>
        <w:numId w:val="3"/>
      </w:numPr>
      <w:contextualSpacing/>
    </w:pPr>
  </w:style>
  <w:style w:type="paragraph" w:customStyle="1" w:styleId="ListBullet1">
    <w:name w:val="List Bullet1"/>
    <w:basedOn w:val="Normal"/>
    <w:qFormat/>
    <w:rsid w:val="00B60084"/>
    <w:pPr>
      <w:numPr>
        <w:numId w:val="4"/>
      </w:numPr>
      <w:spacing w:before="80" w:after="80"/>
    </w:pPr>
  </w:style>
  <w:style w:type="paragraph" w:styleId="ListContinue2">
    <w:name w:val="List Continue 2"/>
    <w:basedOn w:val="Normal"/>
    <w:rsid w:val="000813A2"/>
    <w:pPr>
      <w:spacing w:after="120"/>
      <w:ind w:left="720"/>
    </w:pPr>
  </w:style>
  <w:style w:type="paragraph" w:customStyle="1" w:styleId="ListIndent2">
    <w:name w:val="List Indent 2"/>
    <w:basedOn w:val="ListIndent"/>
    <w:qFormat/>
    <w:rsid w:val="003A37F3"/>
    <w:pPr>
      <w:numPr>
        <w:numId w:val="17"/>
      </w:numPr>
    </w:pPr>
  </w:style>
  <w:style w:type="paragraph" w:customStyle="1" w:styleId="ListIndent3">
    <w:name w:val="List Indent 3"/>
    <w:basedOn w:val="ListIndent"/>
    <w:rsid w:val="000813A2"/>
    <w:pPr>
      <w:numPr>
        <w:numId w:val="6"/>
      </w:numPr>
    </w:pPr>
  </w:style>
  <w:style w:type="paragraph" w:customStyle="1" w:styleId="ListIndentFirst">
    <w:name w:val="List Indent First"/>
    <w:basedOn w:val="ListIndent"/>
    <w:qFormat/>
    <w:rsid w:val="000813A2"/>
    <w:pPr>
      <w:numPr>
        <w:numId w:val="0"/>
      </w:numPr>
    </w:pPr>
    <w:rPr>
      <w:rFonts w:ascii="Univers LT 45 Light" w:hAnsi="Univers LT 45 Light"/>
    </w:rPr>
  </w:style>
  <w:style w:type="paragraph" w:styleId="ListNumber">
    <w:name w:val="List Number"/>
    <w:basedOn w:val="Normal"/>
    <w:uiPriority w:val="99"/>
    <w:qFormat/>
    <w:rsid w:val="000813A2"/>
    <w:pPr>
      <w:widowControl w:val="0"/>
      <w:numPr>
        <w:numId w:val="7"/>
      </w:numPr>
      <w:spacing w:before="40" w:after="40"/>
    </w:pPr>
  </w:style>
  <w:style w:type="paragraph" w:styleId="ListParagraph">
    <w:name w:val="List Paragraph"/>
    <w:basedOn w:val="Normal"/>
    <w:uiPriority w:val="34"/>
    <w:qFormat/>
    <w:rsid w:val="000813A2"/>
    <w:pPr>
      <w:ind w:left="720"/>
      <w:contextualSpacing/>
    </w:pPr>
  </w:style>
  <w:style w:type="paragraph" w:customStyle="1" w:styleId="ListNumbered">
    <w:name w:val="List Numbered"/>
    <w:basedOn w:val="ListParagraph"/>
    <w:semiHidden/>
    <w:qFormat/>
    <w:rsid w:val="000813A2"/>
    <w:pPr>
      <w:numPr>
        <w:numId w:val="10"/>
      </w:numPr>
      <w:spacing w:before="120"/>
      <w:contextualSpacing w:val="0"/>
    </w:pPr>
    <w:rPr>
      <w:rFonts w:asciiTheme="minorHAnsi" w:eastAsia="Calibri" w:hAnsiTheme="minorHAnsi" w:cs="Arial"/>
      <w:szCs w:val="22"/>
    </w:rPr>
  </w:style>
  <w:style w:type="table" w:styleId="MediumGrid3-Accent2">
    <w:name w:val="Medium Grid 3 Accent 2"/>
    <w:basedOn w:val="TableNormal"/>
    <w:uiPriority w:val="69"/>
    <w:rsid w:val="00F21628"/>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NormalBold">
    <w:name w:val="Normal Bold"/>
    <w:basedOn w:val="Normal"/>
    <w:next w:val="Normal"/>
    <w:qFormat/>
    <w:rsid w:val="000813A2"/>
    <w:rPr>
      <w:b/>
    </w:rPr>
  </w:style>
  <w:style w:type="paragraph" w:customStyle="1" w:styleId="Note">
    <w:name w:val="Note"/>
    <w:basedOn w:val="Normal"/>
    <w:next w:val="BodyText"/>
    <w:link w:val="NoteChar"/>
    <w:rsid w:val="000813A2"/>
    <w:rPr>
      <w:b/>
      <w:bCs/>
      <w:sz w:val="22"/>
    </w:rPr>
  </w:style>
  <w:style w:type="paragraph" w:styleId="PlainText">
    <w:name w:val="Plain Text"/>
    <w:basedOn w:val="Normal"/>
    <w:link w:val="PlainTextChar"/>
    <w:uiPriority w:val="99"/>
    <w:rsid w:val="000813A2"/>
    <w:rPr>
      <w:rFonts w:ascii="Courier New" w:hAnsi="Courier New" w:cs="Courier New"/>
      <w:sz w:val="20"/>
      <w:szCs w:val="20"/>
    </w:rPr>
  </w:style>
  <w:style w:type="character" w:customStyle="1" w:styleId="PlainTextChar">
    <w:name w:val="Plain Text Char"/>
    <w:basedOn w:val="DefaultParagraphFont"/>
    <w:link w:val="PlainText"/>
    <w:uiPriority w:val="99"/>
    <w:rsid w:val="000813A2"/>
    <w:rPr>
      <w:rFonts w:ascii="Courier New" w:hAnsi="Courier New" w:cs="Courier New"/>
    </w:rPr>
  </w:style>
  <w:style w:type="paragraph" w:customStyle="1" w:styleId="Reference">
    <w:name w:val="Reference"/>
    <w:basedOn w:val="BodyText"/>
    <w:next w:val="BodyText"/>
    <w:rsid w:val="000813A2"/>
    <w:pPr>
      <w:jc w:val="right"/>
    </w:pPr>
    <w:rPr>
      <w:i/>
      <w:sz w:val="16"/>
    </w:rPr>
  </w:style>
  <w:style w:type="paragraph" w:customStyle="1" w:styleId="RightHalf">
    <w:name w:val="Right Half"/>
    <w:basedOn w:val="Normal"/>
    <w:uiPriority w:val="99"/>
    <w:rsid w:val="000813A2"/>
    <w:pPr>
      <w:ind w:left="4320"/>
    </w:pPr>
  </w:style>
  <w:style w:type="paragraph" w:customStyle="1" w:styleId="ScreenCapture4center">
    <w:name w:val="Screen Capture 4 center"/>
    <w:basedOn w:val="ScreenCapture"/>
    <w:next w:val="BodyText"/>
    <w:rsid w:val="000813A2"/>
    <w:pPr>
      <w:spacing w:before="240"/>
      <w:jc w:val="center"/>
    </w:pPr>
    <w:rPr>
      <w:bCs w:val="0"/>
      <w:szCs w:val="20"/>
    </w:rPr>
  </w:style>
  <w:style w:type="paragraph" w:customStyle="1" w:styleId="SectionHeading">
    <w:name w:val="Section Heading"/>
    <w:basedOn w:val="Heading4"/>
    <w:next w:val="BodyText"/>
    <w:qFormat/>
    <w:rsid w:val="000813A2"/>
    <w:pPr>
      <w:contextualSpacing/>
    </w:pPr>
  </w:style>
  <w:style w:type="paragraph" w:customStyle="1" w:styleId="SectionName">
    <w:name w:val="Section Name"/>
    <w:basedOn w:val="Heading"/>
    <w:next w:val="Normal"/>
    <w:rsid w:val="007078EB"/>
    <w:pPr>
      <w:numPr>
        <w:numId w:val="16"/>
      </w:numPr>
      <w:spacing w:before="120"/>
      <w:ind w:left="1080"/>
    </w:pPr>
    <w:rPr>
      <w:rFonts w:ascii="Arial" w:hAnsi="Arial"/>
      <w:b w:val="0"/>
      <w:sz w:val="48"/>
    </w:rPr>
  </w:style>
  <w:style w:type="paragraph" w:customStyle="1" w:styleId="SectionTitle">
    <w:name w:val="Section Title"/>
    <w:basedOn w:val="Normal"/>
    <w:next w:val="Normal"/>
    <w:rsid w:val="000813A2"/>
    <w:pPr>
      <w:keepLines/>
      <w:spacing w:before="600"/>
      <w:jc w:val="center"/>
    </w:pPr>
    <w:rPr>
      <w:b/>
      <w:sz w:val="40"/>
      <w:szCs w:val="20"/>
    </w:rPr>
  </w:style>
  <w:style w:type="paragraph" w:customStyle="1" w:styleId="SectionLabel">
    <w:name w:val="SectionLabel"/>
    <w:basedOn w:val="Normal"/>
    <w:rsid w:val="000813A2"/>
    <w:pPr>
      <w:spacing w:before="120"/>
    </w:pPr>
    <w:rPr>
      <w:b/>
      <w:sz w:val="22"/>
    </w:rPr>
  </w:style>
  <w:style w:type="paragraph" w:customStyle="1" w:styleId="Single">
    <w:name w:val="Single"/>
    <w:basedOn w:val="Normal"/>
    <w:uiPriority w:val="99"/>
    <w:rsid w:val="000813A2"/>
    <w:pPr>
      <w:spacing w:before="240"/>
      <w:ind w:firstLine="720"/>
    </w:pPr>
  </w:style>
  <w:style w:type="paragraph" w:customStyle="1" w:styleId="single0">
    <w:name w:val="single"/>
    <w:basedOn w:val="Normal"/>
    <w:uiPriority w:val="99"/>
    <w:rsid w:val="000813A2"/>
    <w:pPr>
      <w:spacing w:before="240"/>
      <w:ind w:firstLine="720"/>
    </w:pPr>
  </w:style>
  <w:style w:type="paragraph" w:customStyle="1" w:styleId="SingleBlock">
    <w:name w:val="Single Block"/>
    <w:basedOn w:val="Normal"/>
    <w:link w:val="SingleBlockChar"/>
    <w:rsid w:val="000813A2"/>
    <w:pPr>
      <w:spacing w:before="240"/>
      <w:jc w:val="both"/>
    </w:pPr>
    <w:rPr>
      <w:rFonts w:ascii="Arial" w:hAnsi="Arial" w:cs="Arial"/>
    </w:rPr>
  </w:style>
  <w:style w:type="paragraph" w:customStyle="1" w:styleId="SingleCenter">
    <w:name w:val="Single Center"/>
    <w:basedOn w:val="Single"/>
    <w:next w:val="Single"/>
    <w:uiPriority w:val="99"/>
    <w:rsid w:val="000813A2"/>
    <w:pPr>
      <w:ind w:firstLine="0"/>
      <w:jc w:val="center"/>
    </w:pPr>
  </w:style>
  <w:style w:type="paragraph" w:customStyle="1" w:styleId="SingleHanging">
    <w:name w:val="Single Hanging"/>
    <w:basedOn w:val="Single"/>
    <w:uiPriority w:val="99"/>
    <w:rsid w:val="000813A2"/>
    <w:pPr>
      <w:ind w:left="720" w:hanging="720"/>
    </w:pPr>
  </w:style>
  <w:style w:type="paragraph" w:customStyle="1" w:styleId="SingleIndent">
    <w:name w:val="Single Indent"/>
    <w:basedOn w:val="Single"/>
    <w:uiPriority w:val="99"/>
    <w:rsid w:val="000813A2"/>
    <w:pPr>
      <w:ind w:left="720" w:right="720" w:firstLine="0"/>
    </w:pPr>
  </w:style>
  <w:style w:type="paragraph" w:customStyle="1" w:styleId="singleblock0">
    <w:name w:val="singleblock"/>
    <w:basedOn w:val="Normal"/>
    <w:uiPriority w:val="99"/>
    <w:rsid w:val="000813A2"/>
    <w:pPr>
      <w:spacing w:before="240"/>
      <w:jc w:val="both"/>
    </w:pPr>
  </w:style>
  <w:style w:type="paragraph" w:customStyle="1" w:styleId="Style">
    <w:name w:val="Style"/>
    <w:rsid w:val="000813A2"/>
    <w:pPr>
      <w:widowControl w:val="0"/>
      <w:autoSpaceDE w:val="0"/>
      <w:autoSpaceDN w:val="0"/>
      <w:adjustRightInd w:val="0"/>
    </w:pPr>
    <w:rPr>
      <w:rFonts w:ascii="Arial" w:eastAsiaTheme="minorEastAsia" w:hAnsi="Arial" w:cs="Arial"/>
      <w:sz w:val="24"/>
      <w:szCs w:val="24"/>
    </w:rPr>
  </w:style>
  <w:style w:type="paragraph" w:customStyle="1" w:styleId="StyleHeading2nxtpg">
    <w:name w:val="Style Heading 2 nxt pg"/>
    <w:basedOn w:val="Heading2"/>
    <w:next w:val="BodyText"/>
    <w:rsid w:val="000813A2"/>
    <w:pPr>
      <w:spacing w:after="120"/>
      <w:jc w:val="both"/>
    </w:pPr>
    <w:rPr>
      <w:rFonts w:cs="Times New Roman"/>
      <w:iCs w:val="0"/>
      <w:szCs w:val="20"/>
    </w:rPr>
  </w:style>
  <w:style w:type="paragraph" w:customStyle="1" w:styleId="StyleListNumberBold">
    <w:name w:val="Style List Number + Bold"/>
    <w:basedOn w:val="ListNumber"/>
    <w:next w:val="BodyText"/>
    <w:rsid w:val="000813A2"/>
    <w:pPr>
      <w:numPr>
        <w:numId w:val="0"/>
      </w:numPr>
      <w:tabs>
        <w:tab w:val="left" w:pos="360"/>
        <w:tab w:val="left" w:pos="576"/>
      </w:tabs>
    </w:pPr>
    <w:rPr>
      <w:b/>
      <w:bCs/>
    </w:rPr>
  </w:style>
  <w:style w:type="paragraph" w:customStyle="1" w:styleId="Style1">
    <w:name w:val="Style1"/>
    <w:basedOn w:val="Normal"/>
    <w:uiPriority w:val="99"/>
    <w:rsid w:val="000813A2"/>
    <w:pPr>
      <w:spacing w:before="240"/>
    </w:pPr>
  </w:style>
  <w:style w:type="character" w:styleId="SubtleReference">
    <w:name w:val="Subtle Reference"/>
    <w:basedOn w:val="DefaultParagraphFont"/>
    <w:uiPriority w:val="31"/>
    <w:qFormat/>
    <w:rsid w:val="000813A2"/>
    <w:rPr>
      <w:color w:val="C0504D" w:themeColor="accent2"/>
      <w:sz w:val="22"/>
      <w:u w:val="single"/>
    </w:rPr>
  </w:style>
  <w:style w:type="table" w:styleId="TableContemporary">
    <w:name w:val="Table Contemporary"/>
    <w:basedOn w:val="TableNormal"/>
    <w:uiPriority w:val="99"/>
    <w:unhideWhenUsed/>
    <w:rsid w:val="000813A2"/>
    <w:pPr>
      <w:spacing w:after="200" w:line="276" w:lineRule="auto"/>
    </w:pPr>
    <w:rPr>
      <w:rFonts w:asciiTheme="minorHAnsi" w:hAnsiTheme="minorHAnsi"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
    <w:name w:val="Table"/>
    <w:basedOn w:val="TableContemporary"/>
    <w:uiPriority w:val="99"/>
    <w:rsid w:val="000813A2"/>
    <w:rPr>
      <w:rFonts w:ascii="Calibri" w:hAnsi="Calibri"/>
      <w:sz w:val="24"/>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1">
    <w:name w:val="Table Columns 1"/>
    <w:basedOn w:val="TableNormal"/>
    <w:rsid w:val="000813A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HR">
    <w:name w:val="Table HR"/>
    <w:basedOn w:val="TableNormal"/>
    <w:uiPriority w:val="99"/>
    <w:rsid w:val="000813A2"/>
    <w:pPr>
      <w:spacing w:after="200" w:line="276" w:lineRule="auto"/>
    </w:pPr>
    <w:rPr>
      <w:rFonts w:ascii="Calibri" w:hAnsi="Calibri" w:cstheme="minorBidi"/>
      <w:sz w:val="24"/>
      <w:szCs w:val="22"/>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style>
  <w:style w:type="paragraph" w:customStyle="1" w:styleId="TOC0">
    <w:name w:val="TOC 0"/>
    <w:basedOn w:val="Normal"/>
    <w:next w:val="TOC1"/>
    <w:uiPriority w:val="99"/>
    <w:rsid w:val="000813A2"/>
    <w:pPr>
      <w:spacing w:before="240"/>
    </w:pPr>
    <w:rPr>
      <w:color w:val="0000FF"/>
    </w:rPr>
  </w:style>
  <w:style w:type="paragraph" w:styleId="TOC4">
    <w:name w:val="toc 4"/>
    <w:basedOn w:val="Normal"/>
    <w:next w:val="Normal"/>
    <w:autoRedefine/>
    <w:uiPriority w:val="39"/>
    <w:rsid w:val="000813A2"/>
    <w:pPr>
      <w:spacing w:after="100"/>
      <w:ind w:left="720"/>
    </w:pPr>
  </w:style>
  <w:style w:type="paragraph" w:styleId="TOC5">
    <w:name w:val="toc 5"/>
    <w:basedOn w:val="TOC4"/>
    <w:uiPriority w:val="99"/>
    <w:rsid w:val="000813A2"/>
    <w:pPr>
      <w:ind w:left="3600"/>
    </w:pPr>
  </w:style>
  <w:style w:type="character" w:customStyle="1" w:styleId="Heading1Char">
    <w:name w:val="Heading 1 Char"/>
    <w:basedOn w:val="DefaultParagraphFont"/>
    <w:link w:val="Heading1"/>
    <w:rsid w:val="00D8544D"/>
    <w:rPr>
      <w:rFonts w:ascii="Century Gothic" w:hAnsi="Century Gothic" w:cs="Arial"/>
      <w:b/>
      <w:bCs/>
      <w:color w:val="403152" w:themeColor="accent4" w:themeShade="80"/>
      <w:kern w:val="32"/>
      <w:sz w:val="30"/>
      <w:szCs w:val="32"/>
    </w:rPr>
  </w:style>
  <w:style w:type="paragraph" w:customStyle="1" w:styleId="number1">
    <w:name w:val="number1"/>
    <w:basedOn w:val="Normal"/>
    <w:rsid w:val="00A51D24"/>
    <w:pPr>
      <w:spacing w:before="96" w:after="96"/>
      <w:ind w:left="384" w:hanging="144"/>
    </w:pPr>
    <w:rPr>
      <w:rFonts w:ascii="Times New Roman" w:hAnsi="Times New Roman"/>
      <w:b/>
      <w:bCs/>
    </w:rPr>
  </w:style>
  <w:style w:type="character" w:customStyle="1" w:styleId="InstructorNoteChar">
    <w:name w:val="Instructor Note Char"/>
    <w:basedOn w:val="CommentTextChar"/>
    <w:link w:val="InstructorNote"/>
    <w:uiPriority w:val="99"/>
    <w:rsid w:val="00A51D24"/>
    <w:rPr>
      <w:rFonts w:ascii="Century Gothic" w:hAnsi="Century Gothic"/>
      <w:vanish/>
      <w:sz w:val="22"/>
      <w:shd w:val="clear" w:color="auto" w:fill="C2D69B" w:themeFill="accent3" w:themeFillTint="99"/>
    </w:rPr>
  </w:style>
  <w:style w:type="character" w:customStyle="1" w:styleId="FooterChar">
    <w:name w:val="Footer Char"/>
    <w:basedOn w:val="DefaultParagraphFont"/>
    <w:link w:val="Footer"/>
    <w:uiPriority w:val="99"/>
    <w:rsid w:val="00B60084"/>
    <w:rPr>
      <w:rFonts w:ascii="Calibri" w:hAnsi="Calibri" w:cstheme="minorBidi"/>
      <w:i/>
      <w:color w:val="403152" w:themeColor="accent4" w:themeShade="80"/>
      <w:sz w:val="18"/>
      <w:szCs w:val="24"/>
    </w:rPr>
  </w:style>
  <w:style w:type="character" w:customStyle="1" w:styleId="BodyTextItalicChar">
    <w:name w:val="Body Text Italic Char"/>
    <w:basedOn w:val="DefaultParagraphFont"/>
    <w:link w:val="BodyTextItalic"/>
    <w:rsid w:val="00FB1E43"/>
    <w:rPr>
      <w:rFonts w:ascii="Calibri" w:hAnsi="Calibri" w:cstheme="minorBidi"/>
      <w:i/>
      <w:sz w:val="24"/>
      <w:szCs w:val="22"/>
    </w:rPr>
  </w:style>
  <w:style w:type="paragraph" w:customStyle="1" w:styleId="indentdash">
    <w:name w:val="indent dash"/>
    <w:basedOn w:val="Normal"/>
    <w:link w:val="indentdashChar"/>
    <w:rsid w:val="002B1F49"/>
    <w:pPr>
      <w:numPr>
        <w:numId w:val="11"/>
      </w:numPr>
      <w:spacing w:after="180"/>
    </w:pPr>
    <w:rPr>
      <w:rFonts w:ascii="Times New Roman" w:hAnsi="Times New Roman"/>
      <w:sz w:val="22"/>
      <w:szCs w:val="22"/>
    </w:rPr>
  </w:style>
  <w:style w:type="character" w:customStyle="1" w:styleId="indentdashChar">
    <w:name w:val="indent dash Char"/>
    <w:basedOn w:val="DefaultParagraphFont"/>
    <w:link w:val="indentdash"/>
    <w:rsid w:val="002B1F49"/>
    <w:rPr>
      <w:sz w:val="22"/>
      <w:szCs w:val="22"/>
    </w:rPr>
  </w:style>
  <w:style w:type="paragraph" w:customStyle="1" w:styleId="heading1continued">
    <w:name w:val="heading 1 continued"/>
    <w:basedOn w:val="Normal"/>
    <w:next w:val="Normal"/>
    <w:rsid w:val="002B1F49"/>
    <w:pPr>
      <w:pageBreakBefore/>
      <w:pBdr>
        <w:bottom w:val="single" w:sz="12" w:space="1" w:color="auto"/>
      </w:pBdr>
      <w:spacing w:after="480"/>
      <w:jc w:val="right"/>
    </w:pPr>
    <w:rPr>
      <w:rFonts w:ascii="Arial" w:hAnsi="Arial"/>
      <w:b/>
      <w:sz w:val="28"/>
      <w:szCs w:val="28"/>
    </w:rPr>
  </w:style>
  <w:style w:type="character" w:customStyle="1" w:styleId="FGNotes">
    <w:name w:val="FG Notes"/>
    <w:basedOn w:val="BodyTextChar"/>
    <w:uiPriority w:val="1"/>
    <w:qFormat/>
    <w:rsid w:val="00C81792"/>
    <w:rPr>
      <w:rFonts w:ascii="Century Gothic" w:hAnsi="Century Gothic" w:cstheme="minorBidi"/>
      <w:b/>
      <w:i/>
      <w:vanish/>
      <w:color w:val="7030A0"/>
      <w:sz w:val="24"/>
      <w:szCs w:val="22"/>
    </w:rPr>
  </w:style>
  <w:style w:type="character" w:customStyle="1" w:styleId="StyleInstructorNoteCalibri12ptPatternClearAccent3">
    <w:name w:val="Style Instructor Note + Calibri 12 pt Pattern: Clear (Accent 3)"/>
    <w:basedOn w:val="DefaultParagraphFont"/>
    <w:uiPriority w:val="1"/>
    <w:rsid w:val="00C81792"/>
  </w:style>
  <w:style w:type="paragraph" w:customStyle="1" w:styleId="indentplus">
    <w:name w:val="indent plus"/>
    <w:basedOn w:val="Normal"/>
    <w:rsid w:val="000963E7"/>
    <w:pPr>
      <w:numPr>
        <w:numId w:val="12"/>
      </w:numPr>
      <w:spacing w:after="180"/>
      <w:ind w:left="720" w:hanging="360"/>
    </w:pPr>
    <w:rPr>
      <w:rFonts w:ascii="Times New Roman" w:hAnsi="Times New Roman"/>
      <w:sz w:val="22"/>
      <w:szCs w:val="22"/>
    </w:rPr>
  </w:style>
  <w:style w:type="paragraph" w:customStyle="1" w:styleId="tableheader">
    <w:name w:val="table header"/>
    <w:basedOn w:val="Normal"/>
    <w:rsid w:val="000963E7"/>
    <w:pPr>
      <w:spacing w:before="120" w:after="120"/>
      <w:jc w:val="center"/>
    </w:pPr>
    <w:rPr>
      <w:rFonts w:ascii="Arial" w:hAnsi="Arial"/>
      <w:b/>
      <w:i/>
      <w:sz w:val="22"/>
      <w:szCs w:val="22"/>
    </w:rPr>
  </w:style>
  <w:style w:type="paragraph" w:customStyle="1" w:styleId="tabletext">
    <w:name w:val="table text"/>
    <w:basedOn w:val="Normal"/>
    <w:rsid w:val="000963E7"/>
    <w:pPr>
      <w:spacing w:before="60" w:after="60"/>
      <w:ind w:left="144" w:right="144"/>
    </w:pPr>
    <w:rPr>
      <w:rFonts w:ascii="Times New Roman" w:hAnsi="Times New Roman"/>
      <w:sz w:val="20"/>
      <w:szCs w:val="20"/>
    </w:rPr>
  </w:style>
  <w:style w:type="paragraph" w:customStyle="1" w:styleId="tabletextdash">
    <w:name w:val="table text dash"/>
    <w:basedOn w:val="Normal"/>
    <w:link w:val="tabletextdashChar"/>
    <w:rsid w:val="000963E7"/>
    <w:pPr>
      <w:numPr>
        <w:numId w:val="13"/>
      </w:numPr>
      <w:spacing w:before="60" w:after="60"/>
      <w:ind w:left="360" w:right="144"/>
    </w:pPr>
    <w:rPr>
      <w:rFonts w:ascii="Times New Roman" w:hAnsi="Times New Roman"/>
      <w:sz w:val="22"/>
      <w:szCs w:val="22"/>
    </w:rPr>
  </w:style>
  <w:style w:type="paragraph" w:customStyle="1" w:styleId="tableplus">
    <w:name w:val="table plus"/>
    <w:basedOn w:val="Normal"/>
    <w:rsid w:val="000963E7"/>
    <w:pPr>
      <w:numPr>
        <w:numId w:val="14"/>
      </w:numPr>
      <w:spacing w:before="60" w:after="60"/>
      <w:ind w:right="144"/>
    </w:pPr>
    <w:rPr>
      <w:rFonts w:ascii="Times New Roman" w:hAnsi="Times New Roman"/>
      <w:sz w:val="22"/>
      <w:szCs w:val="22"/>
    </w:rPr>
  </w:style>
  <w:style w:type="character" w:customStyle="1" w:styleId="tabletextdashChar">
    <w:name w:val="table text dash Char"/>
    <w:basedOn w:val="DefaultParagraphFont"/>
    <w:link w:val="tabletextdash"/>
    <w:rsid w:val="000963E7"/>
    <w:rPr>
      <w:sz w:val="22"/>
      <w:szCs w:val="22"/>
    </w:rPr>
  </w:style>
  <w:style w:type="paragraph" w:customStyle="1" w:styleId="BodyTextBold1">
    <w:name w:val="Body Text Bold1"/>
    <w:basedOn w:val="BodyText"/>
    <w:next w:val="BodyText"/>
    <w:qFormat/>
    <w:rsid w:val="007078EB"/>
    <w:rPr>
      <w:rFonts w:ascii="Arial" w:eastAsiaTheme="minorHAnsi" w:hAnsi="Arial"/>
      <w:b/>
    </w:rPr>
  </w:style>
  <w:style w:type="character" w:customStyle="1" w:styleId="HeaderChar1">
    <w:name w:val="Header Char1"/>
    <w:basedOn w:val="DefaultParagraphFont"/>
    <w:rsid w:val="007078EB"/>
    <w:rPr>
      <w:rFonts w:ascii="Calibri" w:eastAsia="Times New Roman" w:hAnsi="Calibri" w:cs="Times New Roman"/>
      <w:color w:val="632423" w:themeColor="accent2" w:themeShade="80"/>
      <w:sz w:val="18"/>
      <w:szCs w:val="24"/>
    </w:rPr>
  </w:style>
  <w:style w:type="character" w:customStyle="1" w:styleId="Heading1Char1">
    <w:name w:val="Heading 1 Char1"/>
    <w:basedOn w:val="DefaultParagraphFont"/>
    <w:rsid w:val="00D8544D"/>
    <w:rPr>
      <w:rFonts w:ascii="Century Gothic" w:eastAsia="Times New Roman" w:hAnsi="Century Gothic" w:cs="Arial"/>
      <w:b/>
      <w:bCs/>
      <w:color w:val="403152" w:themeColor="accent4" w:themeShade="80"/>
      <w:kern w:val="32"/>
      <w:sz w:val="30"/>
      <w:szCs w:val="32"/>
    </w:rPr>
  </w:style>
  <w:style w:type="character" w:customStyle="1" w:styleId="Heading4Char1">
    <w:name w:val="Heading 4 Char1"/>
    <w:basedOn w:val="DefaultParagraphFont"/>
    <w:rsid w:val="00D8544D"/>
    <w:rPr>
      <w:rFonts w:ascii="Century Gothic" w:eastAsiaTheme="majorEastAsia" w:hAnsi="Century Gothic" w:cstheme="majorBidi"/>
      <w:iCs/>
      <w:color w:val="403152" w:themeColor="accent4" w:themeShade="80"/>
      <w:szCs w:val="26"/>
    </w:rPr>
  </w:style>
  <w:style w:type="paragraph" w:customStyle="1" w:styleId="UserGuideTitle1">
    <w:name w:val="User Guide Title1"/>
    <w:basedOn w:val="Title"/>
    <w:next w:val="Normal"/>
    <w:rsid w:val="007078EB"/>
    <w:pPr>
      <w:keepLines/>
      <w:spacing w:before="0" w:after="0" w:line="276" w:lineRule="auto"/>
      <w:outlineLvl w:val="9"/>
    </w:pPr>
    <w:rPr>
      <w:rFonts w:ascii="Arial" w:eastAsiaTheme="minorHAnsi" w:hAnsi="Arial" w:cs="Times New Roman"/>
      <w:bCs w:val="0"/>
      <w:kern w:val="0"/>
      <w:sz w:val="48"/>
      <w:szCs w:val="20"/>
    </w:rPr>
  </w:style>
  <w:style w:type="paragraph" w:customStyle="1" w:styleId="ListBullet11">
    <w:name w:val="List Bullet11"/>
    <w:basedOn w:val="BodyText"/>
    <w:qFormat/>
    <w:rsid w:val="007078EB"/>
    <w:pPr>
      <w:spacing w:before="80" w:after="80"/>
      <w:ind w:left="360" w:hanging="360"/>
      <w:contextualSpacing/>
    </w:pPr>
    <w:rPr>
      <w:rFonts w:eastAsiaTheme="minorHAnsi"/>
      <w:sz w:val="22"/>
    </w:rPr>
  </w:style>
  <w:style w:type="character" w:customStyle="1" w:styleId="SingleBlockChar">
    <w:name w:val="Single Block Char"/>
    <w:basedOn w:val="DefaultParagraphFont"/>
    <w:link w:val="SingleBlock"/>
    <w:locked/>
    <w:rsid w:val="007E4F06"/>
    <w:rPr>
      <w:rFonts w:ascii="Arial" w:hAnsi="Arial" w:cs="Arial"/>
      <w:sz w:val="24"/>
      <w:szCs w:val="24"/>
    </w:rPr>
  </w:style>
  <w:style w:type="character" w:customStyle="1" w:styleId="apple-style-span">
    <w:name w:val="apple-style-span"/>
    <w:basedOn w:val="DefaultParagraphFont"/>
    <w:rsid w:val="004C0873"/>
  </w:style>
  <w:style w:type="paragraph" w:customStyle="1" w:styleId="heading2nopg0">
    <w:name w:val="heading2nopg"/>
    <w:basedOn w:val="Normal"/>
    <w:rsid w:val="00D8544D"/>
    <w:pPr>
      <w:keepNext/>
      <w:spacing w:before="240" w:after="60"/>
    </w:pPr>
    <w:rPr>
      <w:rFonts w:ascii="Century Gothic" w:eastAsiaTheme="minorHAnsi" w:hAnsi="Century Gothic"/>
      <w:b/>
      <w:bCs/>
      <w:color w:val="403152" w:themeColor="accent4" w:themeShade="80"/>
      <w:sz w:val="28"/>
      <w:szCs w:val="28"/>
    </w:rPr>
  </w:style>
  <w:style w:type="paragraph" w:customStyle="1" w:styleId="instructornote0">
    <w:name w:val="instructornote"/>
    <w:basedOn w:val="Normal"/>
    <w:rsid w:val="004C0873"/>
    <w:pPr>
      <w:shd w:val="clear" w:color="auto" w:fill="C2D69B"/>
    </w:pPr>
    <w:rPr>
      <w:rFonts w:ascii="Century Gothic" w:eastAsiaTheme="minorHAnsi" w:hAnsi="Century Gothic"/>
      <w:vanish/>
      <w:sz w:val="22"/>
      <w:szCs w:val="22"/>
    </w:rPr>
  </w:style>
  <w:style w:type="character" w:customStyle="1" w:styleId="bodytextboldchar0">
    <w:name w:val="bodytextboldchar"/>
    <w:basedOn w:val="DefaultParagraphFont"/>
    <w:uiPriority w:val="99"/>
    <w:rsid w:val="004C0873"/>
    <w:rPr>
      <w:rFonts w:ascii="Calibri" w:hAnsi="Calibri" w:cs="Calibri" w:hint="default"/>
      <w:b/>
      <w:bCs/>
    </w:rPr>
  </w:style>
  <w:style w:type="table" w:styleId="MediumShading1-Accent2">
    <w:name w:val="Medium Shading 1 Accent 2"/>
    <w:basedOn w:val="TableNormal"/>
    <w:uiPriority w:val="63"/>
    <w:rsid w:val="0048039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llysBullet">
    <w:name w:val="Ally's Bullet"/>
    <w:basedOn w:val="BodyText"/>
    <w:next w:val="BodyText"/>
    <w:qFormat/>
    <w:rsid w:val="00832C96"/>
    <w:pPr>
      <w:numPr>
        <w:numId w:val="18"/>
      </w:numPr>
    </w:pPr>
  </w:style>
  <w:style w:type="character" w:customStyle="1" w:styleId="NoteChar">
    <w:name w:val="Note Char"/>
    <w:basedOn w:val="DefaultParagraphFont"/>
    <w:link w:val="Note"/>
    <w:rsid w:val="00545AA4"/>
    <w:rPr>
      <w:rFonts w:ascii="Calibri" w:hAnsi="Calibri"/>
      <w:b/>
      <w:bCs/>
      <w:sz w:val="22"/>
      <w:szCs w:val="24"/>
    </w:rPr>
  </w:style>
  <w:style w:type="character" w:customStyle="1" w:styleId="Note2Char">
    <w:name w:val="Note2 Char"/>
    <w:basedOn w:val="NoteChar"/>
    <w:link w:val="Note2"/>
    <w:rsid w:val="00545AA4"/>
    <w:rPr>
      <w:rFonts w:ascii="Calibri" w:hAnsi="Calibri"/>
      <w:b/>
      <w:bCs/>
      <w:sz w:val="22"/>
      <w:szCs w:val="24"/>
    </w:rPr>
  </w:style>
  <w:style w:type="character" w:customStyle="1" w:styleId="Note3Char">
    <w:name w:val="Note3 Char"/>
    <w:basedOn w:val="Note2Char"/>
    <w:link w:val="Note3"/>
    <w:rsid w:val="00545AA4"/>
    <w:rPr>
      <w:rFonts w:ascii="Calibri" w:hAnsi="Calibri"/>
      <w:b/>
      <w:bCs/>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99"/>
    <w:lsdException w:name="header" w:uiPriority="99"/>
    <w:lsdException w:name="footer" w:uiPriority="99"/>
    <w:lsdException w:name="caption" w:semiHidden="1" w:unhideWhenUsed="1" w:qFormat="1"/>
    <w:lsdException w:name="envelope address" w:uiPriority="99"/>
    <w:lsdException w:name="envelope return" w:uiPriority="99"/>
    <w:lsdException w:name="footnote reference" w:uiPriority="99"/>
    <w:lsdException w:name="List Number" w:uiPriority="99" w:qFormat="1"/>
    <w:lsdException w:name="List Bullet 3" w:uiPriority="99"/>
    <w:lsdException w:name="List Bullet 4" w:uiPriority="99"/>
    <w:lsdException w:name="List Bullet 5" w:uiPriority="99"/>
    <w:lsdException w:name="Title" w:qFormat="1"/>
    <w:lsdException w:name="Default Paragraph Font" w:uiPriority="1"/>
    <w:lsdException w:name="Body Text" w:qFormat="1"/>
    <w:lsdException w:name="Body Text Indent" w:uiPriority="99"/>
    <w:lsdException w:name="Subtitle" w:qFormat="1"/>
    <w:lsdException w:name="Body Text 2"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Table Contemporary"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5FD"/>
    <w:rPr>
      <w:rFonts w:ascii="Calibri" w:hAnsi="Calibri"/>
      <w:sz w:val="24"/>
      <w:szCs w:val="24"/>
    </w:rPr>
  </w:style>
  <w:style w:type="paragraph" w:styleId="Heading1">
    <w:name w:val="heading 1"/>
    <w:basedOn w:val="Normal"/>
    <w:next w:val="BodyText"/>
    <w:link w:val="Heading1Char"/>
    <w:qFormat/>
    <w:rsid w:val="00D8544D"/>
    <w:pPr>
      <w:keepNext/>
      <w:pageBreakBefore/>
      <w:spacing w:before="240" w:after="60"/>
      <w:outlineLvl w:val="0"/>
    </w:pPr>
    <w:rPr>
      <w:rFonts w:ascii="Century Gothic" w:hAnsi="Century Gothic" w:cs="Arial"/>
      <w:b/>
      <w:bCs/>
      <w:color w:val="403152" w:themeColor="accent4" w:themeShade="80"/>
      <w:kern w:val="32"/>
      <w:sz w:val="30"/>
      <w:szCs w:val="32"/>
    </w:rPr>
  </w:style>
  <w:style w:type="paragraph" w:styleId="Heading2">
    <w:name w:val="heading 2"/>
    <w:basedOn w:val="Heading1"/>
    <w:next w:val="BodyText"/>
    <w:link w:val="Heading2Char"/>
    <w:qFormat/>
    <w:rsid w:val="00745EB9"/>
    <w:pPr>
      <w:outlineLvl w:val="1"/>
    </w:pPr>
    <w:rPr>
      <w:iCs/>
      <w:sz w:val="28"/>
      <w:szCs w:val="28"/>
    </w:rPr>
  </w:style>
  <w:style w:type="paragraph" w:styleId="Heading3">
    <w:name w:val="heading 3"/>
    <w:basedOn w:val="Normal"/>
    <w:next w:val="BodyText"/>
    <w:qFormat/>
    <w:rsid w:val="00D8544D"/>
    <w:pPr>
      <w:keepNext/>
      <w:spacing w:before="240" w:after="60"/>
      <w:outlineLvl w:val="2"/>
    </w:pPr>
    <w:rPr>
      <w:rFonts w:ascii="Century Gothic" w:hAnsi="Century Gothic" w:cs="Arial"/>
      <w:b/>
      <w:bCs/>
      <w:color w:val="403152" w:themeColor="accent4" w:themeShade="80"/>
      <w:sz w:val="26"/>
      <w:szCs w:val="26"/>
    </w:rPr>
  </w:style>
  <w:style w:type="paragraph" w:styleId="Heading4">
    <w:name w:val="heading 4"/>
    <w:basedOn w:val="Heading3"/>
    <w:next w:val="Normal"/>
    <w:link w:val="Heading4Char"/>
    <w:qFormat/>
    <w:rsid w:val="000961C3"/>
    <w:pPr>
      <w:keepLines/>
      <w:spacing w:before="80" w:after="0"/>
      <w:outlineLvl w:val="3"/>
    </w:pPr>
    <w:rPr>
      <w:rFonts w:eastAsiaTheme="majorEastAsia" w:cstheme="majorBidi"/>
      <w:b w:val="0"/>
      <w:bCs w:val="0"/>
      <w:iCs/>
      <w:sz w:val="22"/>
    </w:rPr>
  </w:style>
  <w:style w:type="paragraph" w:styleId="Heading5">
    <w:name w:val="heading 5"/>
    <w:basedOn w:val="Heading4"/>
    <w:next w:val="Normal"/>
    <w:link w:val="Heading5Char"/>
    <w:uiPriority w:val="99"/>
    <w:semiHidden/>
    <w:qFormat/>
    <w:rsid w:val="000813A2"/>
    <w:pPr>
      <w:ind w:left="2880"/>
      <w:outlineLvl w:val="4"/>
    </w:pPr>
  </w:style>
  <w:style w:type="paragraph" w:styleId="Heading6">
    <w:name w:val="heading 6"/>
    <w:basedOn w:val="Heading5"/>
    <w:next w:val="Normal"/>
    <w:link w:val="Heading6Char"/>
    <w:uiPriority w:val="99"/>
    <w:semiHidden/>
    <w:qFormat/>
    <w:rsid w:val="000813A2"/>
    <w:pPr>
      <w:outlineLvl w:val="5"/>
    </w:pPr>
    <w:rPr>
      <w:szCs w:val="22"/>
    </w:rPr>
  </w:style>
  <w:style w:type="paragraph" w:styleId="Heading7">
    <w:name w:val="heading 7"/>
    <w:basedOn w:val="Heading6"/>
    <w:next w:val="Normal"/>
    <w:link w:val="Heading7Char"/>
    <w:uiPriority w:val="99"/>
    <w:semiHidden/>
    <w:qFormat/>
    <w:rsid w:val="000813A2"/>
    <w:pPr>
      <w:ind w:left="3600"/>
      <w:outlineLvl w:val="6"/>
    </w:pPr>
  </w:style>
  <w:style w:type="paragraph" w:styleId="Heading8">
    <w:name w:val="heading 8"/>
    <w:basedOn w:val="Heading7"/>
    <w:next w:val="Normal"/>
    <w:link w:val="Heading8Char"/>
    <w:uiPriority w:val="99"/>
    <w:semiHidden/>
    <w:qFormat/>
    <w:rsid w:val="000813A2"/>
    <w:pPr>
      <w:ind w:left="4320"/>
      <w:outlineLvl w:val="7"/>
    </w:pPr>
    <w:rPr>
      <w:iCs w:val="0"/>
    </w:rPr>
  </w:style>
  <w:style w:type="paragraph" w:styleId="Heading9">
    <w:name w:val="heading 9"/>
    <w:basedOn w:val="Heading8"/>
    <w:next w:val="Normal"/>
    <w:link w:val="Heading9Char"/>
    <w:uiPriority w:val="99"/>
    <w:semiHidden/>
    <w:qFormat/>
    <w:rsid w:val="000813A2"/>
    <w:pPr>
      <w:ind w:left="50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Indent20">
    <w:name w:val="List Indent2"/>
    <w:basedOn w:val="Normal"/>
    <w:rsid w:val="000813A2"/>
    <w:rPr>
      <w:rFonts w:ascii="Arial" w:hAnsi="Arial"/>
    </w:rPr>
  </w:style>
  <w:style w:type="paragraph" w:styleId="BodyText">
    <w:name w:val="Body Text"/>
    <w:basedOn w:val="Normal"/>
    <w:link w:val="BodyTextChar"/>
    <w:qFormat/>
    <w:rsid w:val="00A833E9"/>
    <w:pPr>
      <w:spacing w:before="120" w:after="120"/>
    </w:pPr>
    <w:rPr>
      <w:rFonts w:cstheme="minorBidi"/>
      <w:szCs w:val="22"/>
    </w:rPr>
  </w:style>
  <w:style w:type="character" w:customStyle="1" w:styleId="BodyTextChar">
    <w:name w:val="Body Text Char"/>
    <w:basedOn w:val="DefaultParagraphFont"/>
    <w:link w:val="BodyText"/>
    <w:rsid w:val="00A833E9"/>
    <w:rPr>
      <w:rFonts w:ascii="Calibri" w:hAnsi="Calibri" w:cstheme="minorBidi"/>
      <w:sz w:val="24"/>
      <w:szCs w:val="22"/>
    </w:rPr>
  </w:style>
  <w:style w:type="paragraph" w:styleId="Header">
    <w:name w:val="header"/>
    <w:basedOn w:val="Normal"/>
    <w:link w:val="HeaderChar"/>
    <w:uiPriority w:val="99"/>
    <w:rsid w:val="000813A2"/>
    <w:pPr>
      <w:tabs>
        <w:tab w:val="center" w:pos="4320"/>
        <w:tab w:val="right" w:pos="8640"/>
      </w:tabs>
    </w:pPr>
    <w:rPr>
      <w:color w:val="632423" w:themeColor="accent2" w:themeShade="80"/>
      <w:sz w:val="18"/>
    </w:rPr>
  </w:style>
  <w:style w:type="paragraph" w:styleId="Footer">
    <w:name w:val="footer"/>
    <w:basedOn w:val="Header"/>
    <w:link w:val="FooterChar"/>
    <w:uiPriority w:val="99"/>
    <w:rsid w:val="00B60084"/>
    <w:pPr>
      <w:pBdr>
        <w:top w:val="single" w:sz="12" w:space="1" w:color="403152" w:themeColor="accent4" w:themeShade="80"/>
      </w:pBdr>
      <w:tabs>
        <w:tab w:val="clear" w:pos="4320"/>
        <w:tab w:val="clear" w:pos="8640"/>
        <w:tab w:val="right" w:pos="5580"/>
      </w:tabs>
      <w:jc w:val="right"/>
    </w:pPr>
    <w:rPr>
      <w:rFonts w:cstheme="minorBidi"/>
      <w:i/>
      <w:color w:val="403152" w:themeColor="accent4" w:themeShade="80"/>
    </w:rPr>
  </w:style>
  <w:style w:type="character" w:styleId="Hyperlink">
    <w:name w:val="Hyperlink"/>
    <w:basedOn w:val="DefaultParagraphFont"/>
    <w:uiPriority w:val="99"/>
    <w:rsid w:val="000813A2"/>
    <w:rPr>
      <w:color w:val="0000FF"/>
      <w:u w:val="single"/>
    </w:rPr>
  </w:style>
  <w:style w:type="character" w:styleId="PageNumber">
    <w:name w:val="page number"/>
    <w:basedOn w:val="CommentReference"/>
    <w:rsid w:val="00D8544D"/>
    <w:rPr>
      <w:i/>
      <w:color w:val="403152" w:themeColor="accent4" w:themeShade="80"/>
      <w:sz w:val="16"/>
      <w:szCs w:val="16"/>
    </w:rPr>
  </w:style>
  <w:style w:type="paragraph" w:customStyle="1" w:styleId="ScreenCapture2">
    <w:name w:val="Screen Capture2"/>
    <w:basedOn w:val="ScreenCapture"/>
    <w:next w:val="Normal"/>
    <w:link w:val="ScreenCapture2Char"/>
    <w:rsid w:val="000813A2"/>
    <w:pPr>
      <w:ind w:left="360"/>
    </w:pPr>
  </w:style>
  <w:style w:type="paragraph" w:customStyle="1" w:styleId="ScreenCapture">
    <w:name w:val="Screen Capture"/>
    <w:basedOn w:val="Normal"/>
    <w:next w:val="BodyText"/>
    <w:link w:val="ScreenCaptureChar"/>
    <w:rsid w:val="000A72D1"/>
    <w:pPr>
      <w:spacing w:after="120"/>
    </w:pPr>
    <w:rPr>
      <w:bCs/>
    </w:rPr>
  </w:style>
  <w:style w:type="character" w:customStyle="1" w:styleId="ScreenCaptureChar">
    <w:name w:val="Screen Capture Char"/>
    <w:basedOn w:val="DefaultParagraphFont"/>
    <w:link w:val="ScreenCapture"/>
    <w:rsid w:val="000A72D1"/>
    <w:rPr>
      <w:rFonts w:ascii="Calibri" w:hAnsi="Calibri"/>
      <w:bCs/>
      <w:sz w:val="24"/>
      <w:szCs w:val="24"/>
    </w:rPr>
  </w:style>
  <w:style w:type="character" w:customStyle="1" w:styleId="ScreenCapture2Char">
    <w:name w:val="Screen Capture2 Char"/>
    <w:basedOn w:val="ScreenCaptureChar"/>
    <w:link w:val="ScreenCapture2"/>
    <w:rsid w:val="00B00154"/>
    <w:rPr>
      <w:rFonts w:ascii="Calibri" w:hAnsi="Calibri"/>
      <w:bCs/>
      <w:sz w:val="24"/>
      <w:szCs w:val="24"/>
    </w:rPr>
  </w:style>
  <w:style w:type="paragraph" w:styleId="BalloonText">
    <w:name w:val="Balloon Text"/>
    <w:basedOn w:val="Normal"/>
    <w:semiHidden/>
    <w:rsid w:val="000813A2"/>
    <w:rPr>
      <w:rFonts w:ascii="Tahoma" w:hAnsi="Tahoma" w:cs="Tahoma"/>
      <w:sz w:val="16"/>
      <w:szCs w:val="16"/>
    </w:rPr>
  </w:style>
  <w:style w:type="paragraph" w:customStyle="1" w:styleId="ListIndent30">
    <w:name w:val="List Indent3"/>
    <w:basedOn w:val="ListIndent"/>
    <w:autoRedefine/>
    <w:rsid w:val="000813A2"/>
    <w:pPr>
      <w:numPr>
        <w:numId w:val="0"/>
      </w:numPr>
    </w:pPr>
  </w:style>
  <w:style w:type="paragraph" w:styleId="Title">
    <w:name w:val="Title"/>
    <w:basedOn w:val="Normal"/>
    <w:qFormat/>
    <w:rsid w:val="000813A2"/>
    <w:pPr>
      <w:spacing w:before="240" w:after="60"/>
      <w:jc w:val="center"/>
      <w:outlineLvl w:val="0"/>
    </w:pPr>
    <w:rPr>
      <w:rFonts w:cs="Arial"/>
      <w:b/>
      <w:bCs/>
      <w:kern w:val="28"/>
      <w:sz w:val="32"/>
      <w:szCs w:val="32"/>
    </w:rPr>
  </w:style>
  <w:style w:type="paragraph" w:styleId="NoSpacing">
    <w:name w:val="No Spacing"/>
    <w:uiPriority w:val="1"/>
    <w:qFormat/>
    <w:rsid w:val="000813A2"/>
    <w:rPr>
      <w:rFonts w:ascii="Arial" w:eastAsiaTheme="minorHAnsi" w:hAnsi="Arial" w:cstheme="minorBidi"/>
      <w:sz w:val="24"/>
      <w:szCs w:val="22"/>
    </w:rPr>
  </w:style>
  <w:style w:type="paragraph" w:styleId="ListNumber2">
    <w:name w:val="List Number 2"/>
    <w:basedOn w:val="Normal"/>
    <w:rsid w:val="000813A2"/>
    <w:pPr>
      <w:numPr>
        <w:numId w:val="8"/>
      </w:numPr>
    </w:pPr>
  </w:style>
  <w:style w:type="paragraph" w:customStyle="1" w:styleId="Picture2">
    <w:name w:val="Picture2"/>
    <w:basedOn w:val="Normal"/>
    <w:autoRedefine/>
    <w:rsid w:val="000813A2"/>
    <w:pPr>
      <w:tabs>
        <w:tab w:val="left" w:pos="360"/>
      </w:tabs>
      <w:spacing w:before="240" w:after="240"/>
    </w:pPr>
    <w:rPr>
      <w:rFonts w:ascii="Univers LT 45 Light" w:hAnsi="Univers LT 45 Light"/>
      <w:szCs w:val="20"/>
    </w:rPr>
  </w:style>
  <w:style w:type="paragraph" w:styleId="ListNumber3">
    <w:name w:val="List Number 3"/>
    <w:basedOn w:val="Normal"/>
    <w:autoRedefine/>
    <w:rsid w:val="00716C76"/>
    <w:pPr>
      <w:numPr>
        <w:numId w:val="9"/>
      </w:numPr>
      <w:spacing w:before="120" w:after="120"/>
      <w:ind w:left="1800"/>
    </w:pPr>
  </w:style>
  <w:style w:type="paragraph" w:customStyle="1" w:styleId="Note1">
    <w:name w:val="Note1"/>
    <w:basedOn w:val="Normal"/>
    <w:link w:val="Note1CharChar"/>
    <w:rsid w:val="004B0327"/>
    <w:rPr>
      <w:rFonts w:ascii="Univers LT 45 Light" w:hAnsi="Univers LT 45 Light"/>
      <w:b/>
      <w:bCs/>
      <w:sz w:val="22"/>
    </w:rPr>
  </w:style>
  <w:style w:type="character" w:customStyle="1" w:styleId="Note1CharChar">
    <w:name w:val="Note1 Char Char"/>
    <w:basedOn w:val="DefaultParagraphFont"/>
    <w:link w:val="Note1"/>
    <w:rsid w:val="00717C04"/>
    <w:rPr>
      <w:rFonts w:ascii="Univers LT 45 Light" w:hAnsi="Univers LT 45 Light"/>
      <w:b/>
      <w:bCs/>
      <w:sz w:val="22"/>
      <w:szCs w:val="24"/>
      <w:lang w:val="en-US" w:eastAsia="en-US" w:bidi="ar-SA"/>
    </w:rPr>
  </w:style>
  <w:style w:type="paragraph" w:customStyle="1" w:styleId="ListIndent">
    <w:name w:val="List Indent"/>
    <w:basedOn w:val="List2"/>
    <w:rsid w:val="00147BA3"/>
    <w:pPr>
      <w:numPr>
        <w:numId w:val="5"/>
      </w:numPr>
      <w:spacing w:after="120"/>
    </w:pPr>
    <w:rPr>
      <w:rFonts w:eastAsiaTheme="minorHAnsi" w:cstheme="minorBidi"/>
      <w:szCs w:val="22"/>
    </w:rPr>
  </w:style>
  <w:style w:type="paragraph" w:customStyle="1" w:styleId="ButtonCapture">
    <w:name w:val="Button Capture"/>
    <w:basedOn w:val="ScreenCapture2"/>
    <w:next w:val="BodyText"/>
    <w:rsid w:val="000813A2"/>
    <w:rPr>
      <w:sz w:val="20"/>
    </w:rPr>
  </w:style>
  <w:style w:type="paragraph" w:customStyle="1" w:styleId="ScreenButtoncapture">
    <w:name w:val="Screen Button capture"/>
    <w:basedOn w:val="ScreenCapture2"/>
    <w:next w:val="Normal"/>
    <w:link w:val="ScreenButtoncaptureChar"/>
    <w:rsid w:val="000813A2"/>
    <w:pPr>
      <w:spacing w:after="80"/>
    </w:pPr>
    <w:rPr>
      <w:bCs w:val="0"/>
      <w:sz w:val="20"/>
    </w:rPr>
  </w:style>
  <w:style w:type="character" w:customStyle="1" w:styleId="ScreenButtoncaptureChar">
    <w:name w:val="Screen Button capture Char"/>
    <w:basedOn w:val="ScreenCapture2Char"/>
    <w:link w:val="ScreenButtoncapture"/>
    <w:rsid w:val="00717C04"/>
    <w:rPr>
      <w:rFonts w:ascii="Calibri" w:hAnsi="Calibri"/>
      <w:bCs/>
      <w:sz w:val="24"/>
      <w:szCs w:val="24"/>
    </w:rPr>
  </w:style>
  <w:style w:type="paragraph" w:styleId="TOC2">
    <w:name w:val="toc 2"/>
    <w:basedOn w:val="BodyText"/>
    <w:next w:val="Normal"/>
    <w:autoRedefine/>
    <w:uiPriority w:val="39"/>
    <w:rsid w:val="000813A2"/>
    <w:pPr>
      <w:ind w:left="240"/>
    </w:pPr>
    <w:rPr>
      <w:rFonts w:ascii="Century Gothic" w:hAnsi="Century Gothic"/>
    </w:rPr>
  </w:style>
  <w:style w:type="paragraph" w:styleId="TOC1">
    <w:name w:val="toc 1"/>
    <w:basedOn w:val="BodyText"/>
    <w:next w:val="Normal"/>
    <w:autoRedefine/>
    <w:uiPriority w:val="39"/>
    <w:rsid w:val="001E2D54"/>
    <w:pPr>
      <w:tabs>
        <w:tab w:val="left" w:pos="450"/>
        <w:tab w:val="right" w:leader="dot" w:pos="10070"/>
      </w:tabs>
    </w:pPr>
    <w:rPr>
      <w:rFonts w:ascii="Century Gothic" w:hAnsi="Century Gothic"/>
    </w:rPr>
  </w:style>
  <w:style w:type="paragraph" w:customStyle="1" w:styleId="Note2">
    <w:name w:val="Note2"/>
    <w:basedOn w:val="Note"/>
    <w:next w:val="BodyText"/>
    <w:link w:val="Note2Char"/>
    <w:rsid w:val="000813A2"/>
    <w:pPr>
      <w:ind w:left="360"/>
    </w:pPr>
    <w:rPr>
      <w:szCs w:val="20"/>
    </w:rPr>
  </w:style>
  <w:style w:type="paragraph" w:customStyle="1" w:styleId="Note3">
    <w:name w:val="Note3"/>
    <w:basedOn w:val="Note2"/>
    <w:link w:val="Note3Char"/>
    <w:rsid w:val="000813A2"/>
    <w:pPr>
      <w:ind w:left="720"/>
    </w:pPr>
  </w:style>
  <w:style w:type="paragraph" w:styleId="TOC3">
    <w:name w:val="toc 3"/>
    <w:basedOn w:val="BodyText"/>
    <w:next w:val="Normal"/>
    <w:autoRedefine/>
    <w:uiPriority w:val="39"/>
    <w:rsid w:val="000813A2"/>
    <w:pPr>
      <w:ind w:left="480"/>
    </w:pPr>
  </w:style>
  <w:style w:type="table" w:styleId="TableGrid">
    <w:name w:val="Table Grid"/>
    <w:basedOn w:val="TableNormal"/>
    <w:uiPriority w:val="59"/>
    <w:rsid w:val="00081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ease">
    <w:name w:val="Release"/>
    <w:basedOn w:val="Normal"/>
    <w:next w:val="Normal"/>
    <w:rsid w:val="000813A2"/>
    <w:pPr>
      <w:keepLines/>
      <w:spacing w:before="240"/>
      <w:jc w:val="center"/>
    </w:pPr>
    <w:rPr>
      <w:b/>
      <w:sz w:val="28"/>
      <w:szCs w:val="20"/>
    </w:rPr>
  </w:style>
  <w:style w:type="paragraph" w:customStyle="1" w:styleId="UserGuideTitle">
    <w:name w:val="User Guide Title"/>
    <w:basedOn w:val="Title"/>
    <w:next w:val="Normal"/>
    <w:rsid w:val="00727F48"/>
    <w:pPr>
      <w:keepLines/>
      <w:spacing w:before="1000" w:after="0"/>
      <w:outlineLvl w:val="9"/>
    </w:pPr>
    <w:rPr>
      <w:rFonts w:ascii="Univers LT 45 Light" w:hAnsi="Univers LT 45 Light" w:cs="Times New Roman"/>
      <w:bCs w:val="0"/>
      <w:kern w:val="0"/>
      <w:sz w:val="48"/>
      <w:szCs w:val="20"/>
    </w:rPr>
  </w:style>
  <w:style w:type="paragraph" w:customStyle="1" w:styleId="Subtitle1">
    <w:name w:val="Subtitle1"/>
    <w:basedOn w:val="UserGuideTitle"/>
    <w:next w:val="Normal"/>
    <w:rsid w:val="000813A2"/>
    <w:pPr>
      <w:spacing w:before="0"/>
    </w:pPr>
    <w:rPr>
      <w:rFonts w:ascii="Calibri" w:hAnsi="Calibri"/>
      <w:sz w:val="40"/>
    </w:rPr>
  </w:style>
  <w:style w:type="paragraph" w:customStyle="1" w:styleId="Title1">
    <w:name w:val="Title1"/>
    <w:basedOn w:val="Normal"/>
    <w:next w:val="Normal"/>
    <w:rsid w:val="003D6F81"/>
    <w:pPr>
      <w:spacing w:before="120" w:after="240"/>
      <w:jc w:val="center"/>
    </w:pPr>
    <w:rPr>
      <w:rFonts w:ascii="Univers LT 45 Light" w:hAnsi="Univers LT 45 Light"/>
      <w:b/>
      <w:bCs/>
      <w:sz w:val="48"/>
      <w:szCs w:val="20"/>
    </w:rPr>
  </w:style>
  <w:style w:type="paragraph" w:customStyle="1" w:styleId="SubTitle10">
    <w:name w:val="SubTitle1"/>
    <w:basedOn w:val="Normal"/>
    <w:next w:val="Normal"/>
    <w:rsid w:val="000813A2"/>
    <w:pPr>
      <w:jc w:val="center"/>
    </w:pPr>
    <w:rPr>
      <w:sz w:val="44"/>
    </w:rPr>
  </w:style>
  <w:style w:type="paragraph" w:customStyle="1" w:styleId="TitleDate1">
    <w:name w:val="Title Date1"/>
    <w:basedOn w:val="Normal"/>
    <w:rsid w:val="000813A2"/>
    <w:pPr>
      <w:jc w:val="center"/>
    </w:pPr>
    <w:rPr>
      <w:sz w:val="28"/>
      <w:szCs w:val="20"/>
    </w:rPr>
  </w:style>
  <w:style w:type="paragraph" w:customStyle="1" w:styleId="ScreenCapture3">
    <w:name w:val="Screen Capture3"/>
    <w:basedOn w:val="ScreenCapture"/>
    <w:rsid w:val="00816B2D"/>
    <w:pPr>
      <w:ind w:left="720"/>
    </w:pPr>
    <w:rPr>
      <w:bCs w:val="0"/>
      <w:szCs w:val="20"/>
    </w:rPr>
  </w:style>
  <w:style w:type="paragraph" w:customStyle="1" w:styleId="ListBullet20">
    <w:name w:val="List Bullet2"/>
    <w:basedOn w:val="ListBullet"/>
    <w:link w:val="ListBullet2Char"/>
    <w:rsid w:val="000813A2"/>
  </w:style>
  <w:style w:type="paragraph" w:styleId="ListBullet">
    <w:name w:val="List Bullet"/>
    <w:basedOn w:val="BodyText"/>
    <w:link w:val="ListBulletChar"/>
    <w:rsid w:val="00832C96"/>
    <w:pPr>
      <w:spacing w:before="80" w:after="0"/>
    </w:pPr>
    <w:rPr>
      <w:rFonts w:eastAsiaTheme="minorHAnsi"/>
    </w:rPr>
  </w:style>
  <w:style w:type="paragraph" w:customStyle="1" w:styleId="ListBullet3">
    <w:name w:val="List Bullet3"/>
    <w:basedOn w:val="ListBullet"/>
    <w:rsid w:val="000813A2"/>
  </w:style>
  <w:style w:type="paragraph" w:customStyle="1" w:styleId="ScreenButtoncapture3">
    <w:name w:val="Screen Button capture3"/>
    <w:basedOn w:val="ScreenButtoncapture"/>
    <w:rsid w:val="000813A2"/>
    <w:pPr>
      <w:ind w:left="720"/>
    </w:pPr>
  </w:style>
  <w:style w:type="paragraph" w:styleId="NormalWeb">
    <w:name w:val="Normal (Web)"/>
    <w:basedOn w:val="Normal"/>
    <w:uiPriority w:val="99"/>
    <w:unhideWhenUsed/>
    <w:rsid w:val="000813A2"/>
    <w:pPr>
      <w:spacing w:before="100" w:beforeAutospacing="1" w:after="100" w:afterAutospacing="1"/>
    </w:pPr>
    <w:rPr>
      <w:rFonts w:ascii="Times New Roman" w:hAnsi="Times New Roman"/>
    </w:rPr>
  </w:style>
  <w:style w:type="character" w:customStyle="1" w:styleId="ListBulletChar">
    <w:name w:val="List Bullet Char"/>
    <w:basedOn w:val="DefaultParagraphFont"/>
    <w:link w:val="ListBullet"/>
    <w:rsid w:val="00491E04"/>
    <w:rPr>
      <w:rFonts w:ascii="Calibri" w:eastAsiaTheme="minorHAnsi" w:hAnsi="Calibri" w:cstheme="minorBidi"/>
      <w:sz w:val="24"/>
      <w:szCs w:val="22"/>
    </w:rPr>
  </w:style>
  <w:style w:type="character" w:customStyle="1" w:styleId="ListBullet2Char">
    <w:name w:val="List Bullet2 Char"/>
    <w:basedOn w:val="ListBulletChar"/>
    <w:link w:val="ListBullet20"/>
    <w:rsid w:val="00E106B4"/>
    <w:rPr>
      <w:rFonts w:ascii="Calibri" w:eastAsiaTheme="minorHAnsi" w:hAnsi="Calibri" w:cstheme="minorBidi"/>
      <w:sz w:val="24"/>
      <w:szCs w:val="22"/>
    </w:rPr>
  </w:style>
  <w:style w:type="paragraph" w:styleId="BodyText2">
    <w:name w:val="Body Text 2"/>
    <w:basedOn w:val="Normal"/>
    <w:qFormat/>
    <w:rsid w:val="000813A2"/>
    <w:pPr>
      <w:spacing w:after="120" w:line="480" w:lineRule="auto"/>
    </w:pPr>
  </w:style>
  <w:style w:type="paragraph" w:customStyle="1" w:styleId="BodyTextBold">
    <w:name w:val="Body Text Bold"/>
    <w:basedOn w:val="BodyText"/>
    <w:next w:val="BodyText"/>
    <w:link w:val="BodyTextBoldChar"/>
    <w:uiPriority w:val="99"/>
    <w:qFormat/>
    <w:rsid w:val="000813A2"/>
    <w:rPr>
      <w:b/>
    </w:rPr>
  </w:style>
  <w:style w:type="character" w:customStyle="1" w:styleId="BodyTextBoldChar">
    <w:name w:val="Body Text Bold Char"/>
    <w:basedOn w:val="BodyTextChar"/>
    <w:link w:val="BodyTextBold"/>
    <w:uiPriority w:val="99"/>
    <w:rsid w:val="0010653A"/>
    <w:rPr>
      <w:rFonts w:ascii="Calibri" w:hAnsi="Calibri" w:cstheme="minorBidi"/>
      <w:b/>
      <w:sz w:val="24"/>
      <w:szCs w:val="22"/>
    </w:rPr>
  </w:style>
  <w:style w:type="character" w:customStyle="1" w:styleId="Heading2Char">
    <w:name w:val="Heading 2 Char"/>
    <w:basedOn w:val="DefaultParagraphFont"/>
    <w:link w:val="Heading2"/>
    <w:rsid w:val="00745EB9"/>
    <w:rPr>
      <w:rFonts w:ascii="Century Gothic" w:hAnsi="Century Gothic" w:cs="Arial"/>
      <w:b/>
      <w:bCs/>
      <w:iCs/>
      <w:color w:val="632423" w:themeColor="accent2" w:themeShade="80"/>
      <w:kern w:val="32"/>
      <w:sz w:val="28"/>
      <w:szCs w:val="28"/>
    </w:rPr>
  </w:style>
  <w:style w:type="paragraph" w:customStyle="1" w:styleId="Heading2NextPg">
    <w:name w:val="Heading 2 NextPg"/>
    <w:basedOn w:val="Normal"/>
    <w:next w:val="Normal"/>
    <w:rsid w:val="000813A2"/>
    <w:pPr>
      <w:keepNext/>
      <w:pageBreakBefore/>
      <w:spacing w:before="240" w:after="120"/>
    </w:pPr>
    <w:rPr>
      <w:b/>
      <w:sz w:val="28"/>
    </w:rPr>
  </w:style>
  <w:style w:type="table" w:customStyle="1" w:styleId="Table2">
    <w:name w:val="Table 2"/>
    <w:basedOn w:val="TableNormal"/>
    <w:rsid w:val="00D520CB"/>
    <w:rPr>
      <w:rFonts w:ascii="Univers LT 45 Light" w:hAnsi="Univers LT 45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creenButtonCapture2">
    <w:name w:val="Screen Button Capture2"/>
    <w:basedOn w:val="BodyText"/>
    <w:rsid w:val="00D520CB"/>
    <w:pPr>
      <w:ind w:left="720"/>
    </w:pPr>
  </w:style>
  <w:style w:type="paragraph" w:customStyle="1" w:styleId="ScreenButtonText">
    <w:name w:val="Screen Button Text"/>
    <w:basedOn w:val="BlockText"/>
    <w:rsid w:val="00E23878"/>
    <w:rPr>
      <w:rFonts w:ascii="Univers LT 45 Light" w:hAnsi="Univers LT 45 Light"/>
      <w:sz w:val="16"/>
      <w:szCs w:val="20"/>
    </w:rPr>
  </w:style>
  <w:style w:type="paragraph" w:styleId="BlockText">
    <w:name w:val="Block Text"/>
    <w:basedOn w:val="Normal"/>
    <w:rsid w:val="00D520CB"/>
    <w:pPr>
      <w:spacing w:after="120"/>
      <w:ind w:left="1440" w:right="1440"/>
    </w:pPr>
  </w:style>
  <w:style w:type="paragraph" w:customStyle="1" w:styleId="StyleScreenButtoncapture3Left063">
    <w:name w:val="Style Screen Button capture3 + Left:  0.63&quot;"/>
    <w:basedOn w:val="BodyText"/>
    <w:rsid w:val="00E23878"/>
    <w:pPr>
      <w:ind w:left="900"/>
    </w:pPr>
    <w:rPr>
      <w:szCs w:val="20"/>
    </w:rPr>
  </w:style>
  <w:style w:type="paragraph" w:customStyle="1" w:styleId="StyleScreenCapture2Left063">
    <w:name w:val="Style Screen Capture2 + Left:  0.63&quot;"/>
    <w:basedOn w:val="BodyText"/>
    <w:rsid w:val="00E23878"/>
    <w:pPr>
      <w:ind w:left="900"/>
    </w:pPr>
    <w:rPr>
      <w:bCs/>
      <w:szCs w:val="20"/>
    </w:rPr>
  </w:style>
  <w:style w:type="paragraph" w:styleId="List2">
    <w:name w:val="List 2"/>
    <w:basedOn w:val="Normal"/>
    <w:rsid w:val="000813A2"/>
    <w:pPr>
      <w:ind w:left="720" w:hanging="360"/>
      <w:contextualSpacing/>
    </w:pPr>
  </w:style>
  <w:style w:type="paragraph" w:customStyle="1" w:styleId="ListNumber41">
    <w:name w:val="List Number 41"/>
    <w:basedOn w:val="ListNumber2"/>
    <w:next w:val="BodyText"/>
    <w:rsid w:val="00E106B4"/>
    <w:pPr>
      <w:tabs>
        <w:tab w:val="num" w:pos="1800"/>
      </w:tabs>
      <w:spacing w:after="120"/>
      <w:ind w:left="1800"/>
    </w:pPr>
    <w:rPr>
      <w:szCs w:val="20"/>
    </w:rPr>
  </w:style>
  <w:style w:type="character" w:customStyle="1" w:styleId="HeaderChar">
    <w:name w:val="Header Char"/>
    <w:basedOn w:val="DefaultParagraphFont"/>
    <w:link w:val="Header"/>
    <w:uiPriority w:val="99"/>
    <w:rsid w:val="000813A2"/>
    <w:rPr>
      <w:rFonts w:ascii="Calibri" w:hAnsi="Calibri"/>
      <w:color w:val="632423" w:themeColor="accent2" w:themeShade="80"/>
      <w:sz w:val="18"/>
      <w:szCs w:val="24"/>
    </w:rPr>
  </w:style>
  <w:style w:type="character" w:customStyle="1" w:styleId="blktextitalics1">
    <w:name w:val="blktextitalics1"/>
    <w:basedOn w:val="DefaultParagraphFont"/>
    <w:semiHidden/>
    <w:rsid w:val="000813A2"/>
    <w:rPr>
      <w:rFonts w:ascii="Arial" w:hAnsi="Arial" w:cs="Arial" w:hint="default"/>
      <w:i/>
      <w:iCs/>
      <w:sz w:val="20"/>
      <w:szCs w:val="20"/>
    </w:rPr>
  </w:style>
  <w:style w:type="paragraph" w:styleId="BodyText3">
    <w:name w:val="Body Text 3"/>
    <w:basedOn w:val="BodyText"/>
    <w:link w:val="BodyText3Char"/>
    <w:rsid w:val="000813A2"/>
    <w:pPr>
      <w:spacing w:before="0" w:after="0"/>
      <w:contextualSpacing/>
    </w:pPr>
    <w:rPr>
      <w:sz w:val="20"/>
      <w:szCs w:val="16"/>
    </w:rPr>
  </w:style>
  <w:style w:type="character" w:customStyle="1" w:styleId="BodyText3Char">
    <w:name w:val="Body Text 3 Char"/>
    <w:basedOn w:val="DefaultParagraphFont"/>
    <w:link w:val="BodyText3"/>
    <w:rsid w:val="000813A2"/>
    <w:rPr>
      <w:rFonts w:ascii="Calibri" w:hAnsi="Calibri" w:cstheme="minorBidi"/>
      <w:szCs w:val="16"/>
    </w:rPr>
  </w:style>
  <w:style w:type="paragraph" w:styleId="BodyTextIndent">
    <w:name w:val="Body Text Indent"/>
    <w:basedOn w:val="Normal"/>
    <w:link w:val="BodyTextIndentChar"/>
    <w:uiPriority w:val="99"/>
    <w:unhideWhenUsed/>
    <w:rsid w:val="000813A2"/>
    <w:pPr>
      <w:spacing w:after="120"/>
      <w:ind w:left="360"/>
    </w:pPr>
  </w:style>
  <w:style w:type="character" w:customStyle="1" w:styleId="BodyTextIndentChar">
    <w:name w:val="Body Text Indent Char"/>
    <w:basedOn w:val="DefaultParagraphFont"/>
    <w:link w:val="BodyTextIndent"/>
    <w:uiPriority w:val="99"/>
    <w:rsid w:val="000813A2"/>
    <w:rPr>
      <w:rFonts w:ascii="Calibri" w:hAnsi="Calibri"/>
      <w:sz w:val="24"/>
      <w:szCs w:val="24"/>
    </w:rPr>
  </w:style>
  <w:style w:type="paragraph" w:customStyle="1" w:styleId="BodyTextItalic">
    <w:name w:val="Body Text Italic"/>
    <w:basedOn w:val="BodyText"/>
    <w:next w:val="BodyText"/>
    <w:link w:val="BodyTextItalicChar"/>
    <w:rsid w:val="000813A2"/>
    <w:rPr>
      <w:i/>
    </w:rPr>
  </w:style>
  <w:style w:type="paragraph" w:customStyle="1" w:styleId="BodyTextRed">
    <w:name w:val="Body Text Red"/>
    <w:basedOn w:val="BodyText"/>
    <w:next w:val="BodyText"/>
    <w:qFormat/>
    <w:rsid w:val="000813A2"/>
    <w:rPr>
      <w:color w:val="C00000"/>
    </w:rPr>
  </w:style>
  <w:style w:type="character" w:styleId="Strong">
    <w:name w:val="Strong"/>
    <w:basedOn w:val="DefaultParagraphFont"/>
    <w:uiPriority w:val="22"/>
    <w:qFormat/>
    <w:rsid w:val="000813A2"/>
    <w:rPr>
      <w:b/>
      <w:bCs/>
      <w:sz w:val="22"/>
    </w:rPr>
  </w:style>
  <w:style w:type="character" w:styleId="BookTitle">
    <w:name w:val="Book Title"/>
    <w:basedOn w:val="Strong"/>
    <w:uiPriority w:val="33"/>
    <w:qFormat/>
    <w:rsid w:val="00D8544D"/>
    <w:rPr>
      <w:rFonts w:ascii="Century Gothic" w:hAnsi="Century Gothic"/>
      <w:b/>
      <w:bCs/>
      <w:smallCaps/>
      <w:dstrike w:val="0"/>
      <w:color w:val="403152" w:themeColor="accent4" w:themeShade="80"/>
      <w:spacing w:val="5"/>
      <w:kern w:val="0"/>
      <w:sz w:val="24"/>
      <w:vertAlign w:val="baseline"/>
    </w:rPr>
  </w:style>
  <w:style w:type="table" w:styleId="ColorfulGrid-Accent2">
    <w:name w:val="Colorful Grid Accent 2"/>
    <w:basedOn w:val="TableNormal"/>
    <w:uiPriority w:val="73"/>
    <w:rsid w:val="000813A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2">
    <w:name w:val="Colorful List Accent 2"/>
    <w:basedOn w:val="TableNormal"/>
    <w:uiPriority w:val="72"/>
    <w:rsid w:val="000813A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CommentReference">
    <w:name w:val="annotation reference"/>
    <w:basedOn w:val="DefaultParagraphFont"/>
    <w:rsid w:val="000813A2"/>
    <w:rPr>
      <w:sz w:val="16"/>
      <w:szCs w:val="16"/>
    </w:rPr>
  </w:style>
  <w:style w:type="paragraph" w:styleId="CommentText">
    <w:name w:val="annotation text"/>
    <w:basedOn w:val="Normal"/>
    <w:link w:val="CommentTextChar"/>
    <w:rsid w:val="000813A2"/>
    <w:rPr>
      <w:sz w:val="20"/>
      <w:szCs w:val="20"/>
    </w:rPr>
  </w:style>
  <w:style w:type="character" w:customStyle="1" w:styleId="CommentTextChar">
    <w:name w:val="Comment Text Char"/>
    <w:basedOn w:val="DefaultParagraphFont"/>
    <w:link w:val="CommentText"/>
    <w:rsid w:val="000813A2"/>
    <w:rPr>
      <w:rFonts w:ascii="Calibri" w:hAnsi="Calibri"/>
    </w:rPr>
  </w:style>
  <w:style w:type="paragraph" w:styleId="CommentSubject">
    <w:name w:val="annotation subject"/>
    <w:basedOn w:val="CommentText"/>
    <w:next w:val="CommentText"/>
    <w:link w:val="CommentSubjectChar"/>
    <w:rsid w:val="000813A2"/>
    <w:rPr>
      <w:b/>
      <w:bCs/>
    </w:rPr>
  </w:style>
  <w:style w:type="character" w:customStyle="1" w:styleId="CommentSubjectChar">
    <w:name w:val="Comment Subject Char"/>
    <w:basedOn w:val="CommentTextChar"/>
    <w:link w:val="CommentSubject"/>
    <w:rsid w:val="000813A2"/>
    <w:rPr>
      <w:rFonts w:ascii="Calibri" w:hAnsi="Calibri"/>
      <w:b/>
      <w:bCs/>
    </w:rPr>
  </w:style>
  <w:style w:type="character" w:customStyle="1" w:styleId="DiscussionBody">
    <w:name w:val="DiscussionBody"/>
    <w:basedOn w:val="DefaultParagraphFont"/>
    <w:semiHidden/>
    <w:rsid w:val="000813A2"/>
    <w:rPr>
      <w:rFonts w:ascii="Times New Roman" w:hAnsi="Times New Roman"/>
      <w:dstrike w:val="0"/>
      <w:sz w:val="22"/>
      <w:vertAlign w:val="baseline"/>
    </w:rPr>
  </w:style>
  <w:style w:type="paragraph" w:styleId="DocumentMap">
    <w:name w:val="Document Map"/>
    <w:basedOn w:val="Normal"/>
    <w:link w:val="DocumentMapChar"/>
    <w:uiPriority w:val="99"/>
    <w:rsid w:val="000813A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0813A2"/>
    <w:rPr>
      <w:rFonts w:ascii="Tahoma" w:hAnsi="Tahoma" w:cs="Tahoma"/>
      <w:shd w:val="clear" w:color="auto" w:fill="000080"/>
    </w:rPr>
  </w:style>
  <w:style w:type="paragraph" w:customStyle="1" w:styleId="Double">
    <w:name w:val="Double"/>
    <w:basedOn w:val="Normal"/>
    <w:uiPriority w:val="99"/>
    <w:rsid w:val="000813A2"/>
    <w:pPr>
      <w:spacing w:line="480" w:lineRule="auto"/>
      <w:ind w:firstLine="720"/>
    </w:pPr>
  </w:style>
  <w:style w:type="paragraph" w:customStyle="1" w:styleId="DoubleBlock">
    <w:name w:val="Double Block"/>
    <w:basedOn w:val="Normal"/>
    <w:uiPriority w:val="99"/>
    <w:rsid w:val="000813A2"/>
    <w:pPr>
      <w:spacing w:line="480" w:lineRule="auto"/>
    </w:pPr>
  </w:style>
  <w:style w:type="paragraph" w:customStyle="1" w:styleId="DoubleCenter">
    <w:name w:val="Double Center"/>
    <w:basedOn w:val="Double"/>
    <w:next w:val="Double"/>
    <w:uiPriority w:val="99"/>
    <w:rsid w:val="000813A2"/>
    <w:pPr>
      <w:ind w:firstLine="0"/>
      <w:jc w:val="center"/>
    </w:pPr>
  </w:style>
  <w:style w:type="paragraph" w:customStyle="1" w:styleId="DoubleHanging">
    <w:name w:val="Double Hanging"/>
    <w:basedOn w:val="Double"/>
    <w:uiPriority w:val="99"/>
    <w:rsid w:val="000813A2"/>
    <w:pPr>
      <w:ind w:left="720" w:hanging="720"/>
    </w:pPr>
  </w:style>
  <w:style w:type="paragraph" w:customStyle="1" w:styleId="DoubleIndent">
    <w:name w:val="Double Indent"/>
    <w:basedOn w:val="Double"/>
    <w:uiPriority w:val="99"/>
    <w:rsid w:val="000813A2"/>
    <w:pPr>
      <w:ind w:left="720" w:right="720" w:firstLine="0"/>
    </w:pPr>
  </w:style>
  <w:style w:type="character" w:customStyle="1" w:styleId="EmailStyle72">
    <w:name w:val="EmailStyle72"/>
    <w:basedOn w:val="DefaultParagraphFont"/>
    <w:uiPriority w:val="99"/>
    <w:semiHidden/>
    <w:rsid w:val="000813A2"/>
    <w:rPr>
      <w:rFonts w:ascii="Calibri" w:eastAsia="Times New Roman" w:hAnsi="Calibri" w:cs="Times New Roman"/>
      <w:color w:val="auto"/>
      <w:sz w:val="22"/>
      <w:szCs w:val="22"/>
    </w:rPr>
  </w:style>
  <w:style w:type="character" w:styleId="Emphasis">
    <w:name w:val="Emphasis"/>
    <w:basedOn w:val="DefaultParagraphFont"/>
    <w:uiPriority w:val="20"/>
    <w:qFormat/>
    <w:rsid w:val="000813A2"/>
  </w:style>
  <w:style w:type="paragraph" w:styleId="EnvelopeAddress">
    <w:name w:val="envelope address"/>
    <w:basedOn w:val="Normal"/>
    <w:uiPriority w:val="99"/>
    <w:rsid w:val="000813A2"/>
    <w:pPr>
      <w:framePr w:w="7920" w:h="1980" w:hRule="exact" w:hSpace="180" w:wrap="auto" w:hAnchor="page" w:xAlign="center" w:yAlign="bottom"/>
      <w:ind w:left="2880"/>
    </w:pPr>
  </w:style>
  <w:style w:type="paragraph" w:styleId="EnvelopeReturn">
    <w:name w:val="envelope return"/>
    <w:basedOn w:val="Normal"/>
    <w:uiPriority w:val="99"/>
    <w:rsid w:val="000813A2"/>
    <w:rPr>
      <w:sz w:val="20"/>
      <w:szCs w:val="20"/>
    </w:rPr>
  </w:style>
  <w:style w:type="table" w:customStyle="1" w:styleId="FGTableStyle">
    <w:name w:val="FG Table Style"/>
    <w:basedOn w:val="TableGrid"/>
    <w:uiPriority w:val="99"/>
    <w:qFormat/>
    <w:rsid w:val="000813A2"/>
    <w:rPr>
      <w:rFonts w:ascii="Calibri" w:hAnsi="Calibri"/>
    </w:rPr>
    <w:tblPr>
      <w:tblCellSpacing w:w="14" w:type="dxa"/>
      <w:tblCellMar>
        <w:left w:w="115" w:type="dxa"/>
        <w:right w:w="115" w:type="dxa"/>
      </w:tblCellMar>
    </w:tblPr>
    <w:trPr>
      <w:tblCellSpacing w:w="14" w:type="dxa"/>
    </w:trPr>
  </w:style>
  <w:style w:type="character" w:styleId="FollowedHyperlink">
    <w:name w:val="FollowedHyperlink"/>
    <w:basedOn w:val="DefaultParagraphFont"/>
    <w:rsid w:val="000813A2"/>
    <w:rPr>
      <w:color w:val="800080" w:themeColor="followedHyperlink"/>
      <w:u w:val="single"/>
    </w:rPr>
  </w:style>
  <w:style w:type="character" w:styleId="FootnoteReference">
    <w:name w:val="footnote reference"/>
    <w:basedOn w:val="DefaultParagraphFont"/>
    <w:uiPriority w:val="99"/>
    <w:rsid w:val="000813A2"/>
    <w:rPr>
      <w:rFonts w:cs="Times New Roman"/>
      <w:color w:val="0000FF"/>
      <w:position w:val="6"/>
      <w:sz w:val="20"/>
      <w:vertAlign w:val="baseline"/>
    </w:rPr>
  </w:style>
  <w:style w:type="paragraph" w:styleId="FootnoteText">
    <w:name w:val="footnote text"/>
    <w:basedOn w:val="Normal"/>
    <w:link w:val="FootnoteTextChar"/>
    <w:rsid w:val="000813A2"/>
    <w:rPr>
      <w:sz w:val="20"/>
      <w:szCs w:val="20"/>
    </w:rPr>
  </w:style>
  <w:style w:type="character" w:customStyle="1" w:styleId="FootnoteTextChar">
    <w:name w:val="Footnote Text Char"/>
    <w:basedOn w:val="DefaultParagraphFont"/>
    <w:link w:val="FootnoteText"/>
    <w:rsid w:val="000813A2"/>
    <w:rPr>
      <w:rFonts w:ascii="Calibri" w:hAnsi="Calibri"/>
    </w:rPr>
  </w:style>
  <w:style w:type="paragraph" w:customStyle="1" w:styleId="Header2">
    <w:name w:val="Header2"/>
    <w:basedOn w:val="Title"/>
    <w:qFormat/>
    <w:rsid w:val="000813A2"/>
    <w:rPr>
      <w:noProof/>
      <w:sz w:val="28"/>
    </w:rPr>
  </w:style>
  <w:style w:type="paragraph" w:customStyle="1" w:styleId="Heading">
    <w:name w:val="Heading"/>
    <w:basedOn w:val="Title"/>
    <w:rsid w:val="000813A2"/>
    <w:pPr>
      <w:spacing w:after="240"/>
      <w:jc w:val="left"/>
      <w:outlineLvl w:val="9"/>
    </w:pPr>
    <w:rPr>
      <w:rFonts w:ascii="Univers LT 65 Bold" w:hAnsi="Univers LT 65 Bold" w:cs="Times New Roman"/>
      <w:kern w:val="0"/>
      <w:szCs w:val="20"/>
    </w:rPr>
  </w:style>
  <w:style w:type="paragraph" w:customStyle="1" w:styleId="Heading0">
    <w:name w:val="Heading 0"/>
    <w:basedOn w:val="Normal"/>
    <w:next w:val="Normal"/>
    <w:uiPriority w:val="99"/>
    <w:rsid w:val="000813A2"/>
    <w:pPr>
      <w:spacing w:before="240"/>
    </w:pPr>
  </w:style>
  <w:style w:type="paragraph" w:customStyle="1" w:styleId="Heading1nopg">
    <w:name w:val="Heading 1 no pg"/>
    <w:basedOn w:val="Heading1"/>
    <w:next w:val="BodyText"/>
    <w:qFormat/>
    <w:rsid w:val="000813A2"/>
    <w:pPr>
      <w:pageBreakBefore w:val="0"/>
    </w:pPr>
  </w:style>
  <w:style w:type="paragraph" w:customStyle="1" w:styleId="Heading1noTOC">
    <w:name w:val="Heading 1 no TOC"/>
    <w:basedOn w:val="Heading1"/>
    <w:next w:val="BodyText"/>
    <w:qFormat/>
    <w:rsid w:val="000813A2"/>
  </w:style>
  <w:style w:type="paragraph" w:customStyle="1" w:styleId="Heading2nopg">
    <w:name w:val="Heading 2 no pg"/>
    <w:basedOn w:val="Heading2"/>
    <w:next w:val="BodyText"/>
    <w:uiPriority w:val="99"/>
    <w:qFormat/>
    <w:rsid w:val="000813A2"/>
    <w:pPr>
      <w:pageBreakBefore w:val="0"/>
    </w:pPr>
  </w:style>
  <w:style w:type="paragraph" w:customStyle="1" w:styleId="Heading2NoTOC">
    <w:name w:val="Heading 2 No TOC"/>
    <w:basedOn w:val="Heading2"/>
    <w:next w:val="BodyText"/>
    <w:semiHidden/>
    <w:rsid w:val="000813A2"/>
    <w:pPr>
      <w:outlineLvl w:val="9"/>
    </w:pPr>
  </w:style>
  <w:style w:type="paragraph" w:customStyle="1" w:styleId="Heading2noTOC0">
    <w:name w:val="Heading 2 no TOC"/>
    <w:basedOn w:val="Heading2"/>
    <w:next w:val="BodyText"/>
    <w:qFormat/>
    <w:rsid w:val="00745EB9"/>
    <w:pPr>
      <w:pageBreakBefore w:val="0"/>
    </w:pPr>
  </w:style>
  <w:style w:type="paragraph" w:customStyle="1" w:styleId="Heading2nxtPg">
    <w:name w:val="Heading 2 nxtPg"/>
    <w:basedOn w:val="Heading2"/>
    <w:next w:val="BodyText"/>
    <w:semiHidden/>
    <w:qFormat/>
    <w:rsid w:val="000813A2"/>
  </w:style>
  <w:style w:type="paragraph" w:customStyle="1" w:styleId="Heading3Nopge">
    <w:name w:val="Heading 3 No pge"/>
    <w:basedOn w:val="Heading3"/>
    <w:next w:val="BodyText"/>
    <w:rsid w:val="003A37F3"/>
    <w:pPr>
      <w:keepNext w:val="0"/>
      <w:outlineLvl w:val="9"/>
    </w:pPr>
  </w:style>
  <w:style w:type="paragraph" w:customStyle="1" w:styleId="Heading3table">
    <w:name w:val="Heading 3 table"/>
    <w:basedOn w:val="Heading3"/>
    <w:next w:val="BodyText"/>
    <w:qFormat/>
    <w:rsid w:val="000813A2"/>
    <w:pPr>
      <w:spacing w:before="120" w:after="120"/>
    </w:pPr>
  </w:style>
  <w:style w:type="character" w:customStyle="1" w:styleId="Heading4Char">
    <w:name w:val="Heading 4 Char"/>
    <w:basedOn w:val="DefaultParagraphFont"/>
    <w:link w:val="Heading4"/>
    <w:rsid w:val="000961C3"/>
    <w:rPr>
      <w:rFonts w:ascii="Century Gothic" w:eastAsiaTheme="majorEastAsia" w:hAnsi="Century Gothic" w:cstheme="majorBidi"/>
      <w:iCs/>
      <w:color w:val="632423" w:themeColor="accent2" w:themeShade="80"/>
      <w:sz w:val="22"/>
      <w:szCs w:val="26"/>
    </w:rPr>
  </w:style>
  <w:style w:type="character" w:customStyle="1" w:styleId="Heading5Char">
    <w:name w:val="Heading 5 Char"/>
    <w:basedOn w:val="DefaultParagraphFont"/>
    <w:link w:val="Heading5"/>
    <w:uiPriority w:val="99"/>
    <w:semiHidden/>
    <w:rsid w:val="000813A2"/>
    <w:rPr>
      <w:rFonts w:ascii="Century Gothic" w:eastAsiaTheme="majorEastAsia" w:hAnsi="Century Gothic" w:cstheme="majorBidi"/>
      <w:iCs/>
      <w:color w:val="632423" w:themeColor="accent2" w:themeShade="80"/>
      <w:sz w:val="22"/>
      <w:szCs w:val="26"/>
    </w:rPr>
  </w:style>
  <w:style w:type="character" w:customStyle="1" w:styleId="Heading6Char">
    <w:name w:val="Heading 6 Char"/>
    <w:basedOn w:val="DefaultParagraphFont"/>
    <w:link w:val="Heading6"/>
    <w:uiPriority w:val="99"/>
    <w:semiHidden/>
    <w:rsid w:val="000813A2"/>
    <w:rPr>
      <w:rFonts w:ascii="Century Gothic" w:eastAsiaTheme="majorEastAsia" w:hAnsi="Century Gothic" w:cstheme="majorBidi"/>
      <w:iCs/>
      <w:color w:val="632423" w:themeColor="accent2" w:themeShade="80"/>
      <w:sz w:val="22"/>
      <w:szCs w:val="22"/>
    </w:rPr>
  </w:style>
  <w:style w:type="character" w:customStyle="1" w:styleId="Heading7Char">
    <w:name w:val="Heading 7 Char"/>
    <w:basedOn w:val="DefaultParagraphFont"/>
    <w:link w:val="Heading7"/>
    <w:uiPriority w:val="99"/>
    <w:semiHidden/>
    <w:rsid w:val="000813A2"/>
    <w:rPr>
      <w:rFonts w:ascii="Century Gothic" w:eastAsiaTheme="majorEastAsia" w:hAnsi="Century Gothic" w:cstheme="majorBidi"/>
      <w:iCs/>
      <w:color w:val="632423" w:themeColor="accent2" w:themeShade="80"/>
      <w:sz w:val="22"/>
      <w:szCs w:val="22"/>
    </w:rPr>
  </w:style>
  <w:style w:type="character" w:customStyle="1" w:styleId="Heading8Char">
    <w:name w:val="Heading 8 Char"/>
    <w:basedOn w:val="DefaultParagraphFont"/>
    <w:link w:val="Heading8"/>
    <w:uiPriority w:val="99"/>
    <w:semiHidden/>
    <w:rsid w:val="000813A2"/>
    <w:rPr>
      <w:rFonts w:ascii="Century Gothic" w:eastAsiaTheme="majorEastAsia" w:hAnsi="Century Gothic" w:cstheme="majorBidi"/>
      <w:color w:val="632423" w:themeColor="accent2" w:themeShade="80"/>
      <w:sz w:val="22"/>
      <w:szCs w:val="22"/>
    </w:rPr>
  </w:style>
  <w:style w:type="character" w:customStyle="1" w:styleId="Heading9Char">
    <w:name w:val="Heading 9 Char"/>
    <w:basedOn w:val="DefaultParagraphFont"/>
    <w:link w:val="Heading9"/>
    <w:uiPriority w:val="99"/>
    <w:semiHidden/>
    <w:rsid w:val="000813A2"/>
    <w:rPr>
      <w:rFonts w:ascii="Century Gothic" w:eastAsiaTheme="majorEastAsia" w:hAnsi="Century Gothic" w:cstheme="majorBidi"/>
      <w:color w:val="632423" w:themeColor="accent2" w:themeShade="80"/>
      <w:sz w:val="22"/>
      <w:szCs w:val="22"/>
    </w:rPr>
  </w:style>
  <w:style w:type="paragraph" w:customStyle="1" w:styleId="InstructorNote">
    <w:name w:val="Instructor Note"/>
    <w:basedOn w:val="CommentText"/>
    <w:link w:val="InstructorNoteChar"/>
    <w:uiPriority w:val="99"/>
    <w:qFormat/>
    <w:rsid w:val="000813A2"/>
    <w:pPr>
      <w:shd w:val="clear" w:color="auto" w:fill="C2D69B" w:themeFill="accent3" w:themeFillTint="99"/>
    </w:pPr>
    <w:rPr>
      <w:rFonts w:ascii="Century Gothic" w:hAnsi="Century Gothic"/>
      <w:vanish/>
      <w:sz w:val="22"/>
    </w:rPr>
  </w:style>
  <w:style w:type="paragraph" w:customStyle="1" w:styleId="InstructorNote1">
    <w:name w:val="Instructor Note 1"/>
    <w:basedOn w:val="Normal"/>
    <w:rsid w:val="000813A2"/>
    <w:pPr>
      <w:keepLines/>
      <w:shd w:val="clear" w:color="auto" w:fill="CCFFCC"/>
      <w:spacing w:before="120"/>
    </w:pPr>
    <w:rPr>
      <w:rFonts w:ascii="Arial" w:hAnsi="Arial"/>
      <w:vanish/>
      <w:sz w:val="20"/>
      <w:szCs w:val="20"/>
    </w:rPr>
  </w:style>
  <w:style w:type="character" w:styleId="IntenseReference">
    <w:name w:val="Intense Reference"/>
    <w:basedOn w:val="DefaultParagraphFont"/>
    <w:uiPriority w:val="32"/>
    <w:qFormat/>
    <w:rsid w:val="000813A2"/>
    <w:rPr>
      <w:rFonts w:ascii="Calibri" w:hAnsi="Calibri"/>
      <w:bCs/>
      <w:smallCaps/>
      <w:color w:val="4F6228" w:themeColor="accent3" w:themeShade="80"/>
      <w:spacing w:val="5"/>
      <w:sz w:val="16"/>
      <w:u w:val="none"/>
    </w:rPr>
  </w:style>
  <w:style w:type="paragraph" w:customStyle="1" w:styleId="Legal1">
    <w:name w:val="Legal1"/>
    <w:basedOn w:val="Normal"/>
    <w:uiPriority w:val="99"/>
    <w:rsid w:val="000813A2"/>
    <w:pPr>
      <w:numPr>
        <w:ilvl w:val="1"/>
        <w:numId w:val="1"/>
      </w:numPr>
      <w:tabs>
        <w:tab w:val="left" w:pos="-1440"/>
      </w:tabs>
      <w:spacing w:after="240"/>
    </w:pPr>
    <w:rPr>
      <w:rFonts w:ascii="Times New Roman" w:hAnsi="Times New Roman"/>
      <w:sz w:val="26"/>
      <w:szCs w:val="20"/>
    </w:rPr>
  </w:style>
  <w:style w:type="paragraph" w:customStyle="1" w:styleId="LessonTitle">
    <w:name w:val="Lesson Title"/>
    <w:basedOn w:val="BodyText"/>
    <w:rsid w:val="000813A2"/>
    <w:rPr>
      <w:sz w:val="48"/>
    </w:rPr>
  </w:style>
  <w:style w:type="table" w:styleId="LightList-Accent2">
    <w:name w:val="Light List Accent 2"/>
    <w:basedOn w:val="TableNormal"/>
    <w:uiPriority w:val="61"/>
    <w:rsid w:val="000813A2"/>
    <w:rPr>
      <w:rFonts w:asciiTheme="minorHAnsi" w:hAnsi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
    <w:name w:val="List"/>
    <w:basedOn w:val="Normal"/>
    <w:rsid w:val="00763015"/>
    <w:pPr>
      <w:numPr>
        <w:numId w:val="15"/>
      </w:numPr>
      <w:spacing w:before="240"/>
    </w:pPr>
    <w:rPr>
      <w:rFonts w:ascii="Century Gothic" w:hAnsi="Century Gothic"/>
      <w:sz w:val="28"/>
    </w:rPr>
  </w:style>
  <w:style w:type="paragraph" w:styleId="ListBullet2">
    <w:name w:val="List Bullet 2"/>
    <w:basedOn w:val="ListBullet"/>
    <w:rsid w:val="000813A2"/>
    <w:pPr>
      <w:numPr>
        <w:numId w:val="2"/>
      </w:numPr>
    </w:pPr>
  </w:style>
  <w:style w:type="paragraph" w:styleId="ListBullet30">
    <w:name w:val="List Bullet 3"/>
    <w:basedOn w:val="Normal"/>
    <w:uiPriority w:val="99"/>
    <w:rsid w:val="000813A2"/>
    <w:pPr>
      <w:tabs>
        <w:tab w:val="num" w:pos="1080"/>
      </w:tabs>
      <w:spacing w:before="240"/>
      <w:ind w:left="1080" w:hanging="360"/>
      <w:jc w:val="both"/>
    </w:pPr>
  </w:style>
  <w:style w:type="paragraph" w:styleId="ListBullet4">
    <w:name w:val="List Bullet 4"/>
    <w:basedOn w:val="Normal"/>
    <w:uiPriority w:val="99"/>
    <w:rsid w:val="000813A2"/>
    <w:pPr>
      <w:tabs>
        <w:tab w:val="num" w:pos="1440"/>
      </w:tabs>
      <w:ind w:left="1440" w:hanging="360"/>
    </w:pPr>
  </w:style>
  <w:style w:type="paragraph" w:styleId="ListBullet5">
    <w:name w:val="List Bullet 5"/>
    <w:basedOn w:val="Normal"/>
    <w:uiPriority w:val="99"/>
    <w:unhideWhenUsed/>
    <w:rsid w:val="000813A2"/>
    <w:pPr>
      <w:numPr>
        <w:numId w:val="3"/>
      </w:numPr>
      <w:contextualSpacing/>
    </w:pPr>
  </w:style>
  <w:style w:type="paragraph" w:customStyle="1" w:styleId="ListBullet1">
    <w:name w:val="List Bullet1"/>
    <w:basedOn w:val="Normal"/>
    <w:qFormat/>
    <w:rsid w:val="00B60084"/>
    <w:pPr>
      <w:numPr>
        <w:numId w:val="4"/>
      </w:numPr>
      <w:spacing w:before="80" w:after="80"/>
    </w:pPr>
  </w:style>
  <w:style w:type="paragraph" w:styleId="ListContinue2">
    <w:name w:val="List Continue 2"/>
    <w:basedOn w:val="Normal"/>
    <w:rsid w:val="000813A2"/>
    <w:pPr>
      <w:spacing w:after="120"/>
      <w:ind w:left="720"/>
    </w:pPr>
  </w:style>
  <w:style w:type="paragraph" w:customStyle="1" w:styleId="ListIndent2">
    <w:name w:val="List Indent 2"/>
    <w:basedOn w:val="ListIndent"/>
    <w:qFormat/>
    <w:rsid w:val="003A37F3"/>
    <w:pPr>
      <w:numPr>
        <w:numId w:val="17"/>
      </w:numPr>
    </w:pPr>
  </w:style>
  <w:style w:type="paragraph" w:customStyle="1" w:styleId="ListIndent3">
    <w:name w:val="List Indent 3"/>
    <w:basedOn w:val="ListIndent"/>
    <w:rsid w:val="000813A2"/>
    <w:pPr>
      <w:numPr>
        <w:numId w:val="6"/>
      </w:numPr>
    </w:pPr>
  </w:style>
  <w:style w:type="paragraph" w:customStyle="1" w:styleId="ListIndentFirst">
    <w:name w:val="List Indent First"/>
    <w:basedOn w:val="ListIndent"/>
    <w:qFormat/>
    <w:rsid w:val="000813A2"/>
    <w:pPr>
      <w:numPr>
        <w:numId w:val="0"/>
      </w:numPr>
    </w:pPr>
    <w:rPr>
      <w:rFonts w:ascii="Univers LT 45 Light" w:hAnsi="Univers LT 45 Light"/>
    </w:rPr>
  </w:style>
  <w:style w:type="paragraph" w:styleId="ListNumber">
    <w:name w:val="List Number"/>
    <w:basedOn w:val="Normal"/>
    <w:uiPriority w:val="99"/>
    <w:qFormat/>
    <w:rsid w:val="000813A2"/>
    <w:pPr>
      <w:widowControl w:val="0"/>
      <w:numPr>
        <w:numId w:val="7"/>
      </w:numPr>
      <w:spacing w:before="40" w:after="40"/>
    </w:pPr>
  </w:style>
  <w:style w:type="paragraph" w:styleId="ListParagraph">
    <w:name w:val="List Paragraph"/>
    <w:basedOn w:val="Normal"/>
    <w:uiPriority w:val="34"/>
    <w:qFormat/>
    <w:rsid w:val="000813A2"/>
    <w:pPr>
      <w:ind w:left="720"/>
      <w:contextualSpacing/>
    </w:pPr>
  </w:style>
  <w:style w:type="paragraph" w:customStyle="1" w:styleId="ListNumbered">
    <w:name w:val="List Numbered"/>
    <w:basedOn w:val="ListParagraph"/>
    <w:semiHidden/>
    <w:qFormat/>
    <w:rsid w:val="000813A2"/>
    <w:pPr>
      <w:numPr>
        <w:numId w:val="10"/>
      </w:numPr>
      <w:spacing w:before="120"/>
      <w:contextualSpacing w:val="0"/>
    </w:pPr>
    <w:rPr>
      <w:rFonts w:asciiTheme="minorHAnsi" w:eastAsia="Calibri" w:hAnsiTheme="minorHAnsi" w:cs="Arial"/>
      <w:szCs w:val="22"/>
    </w:rPr>
  </w:style>
  <w:style w:type="table" w:styleId="MediumGrid3-Accent2">
    <w:name w:val="Medium Grid 3 Accent 2"/>
    <w:basedOn w:val="TableNormal"/>
    <w:uiPriority w:val="69"/>
    <w:rsid w:val="00F21628"/>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NormalBold">
    <w:name w:val="Normal Bold"/>
    <w:basedOn w:val="Normal"/>
    <w:next w:val="Normal"/>
    <w:qFormat/>
    <w:rsid w:val="000813A2"/>
    <w:rPr>
      <w:b/>
    </w:rPr>
  </w:style>
  <w:style w:type="paragraph" w:customStyle="1" w:styleId="Note">
    <w:name w:val="Note"/>
    <w:basedOn w:val="Normal"/>
    <w:next w:val="BodyText"/>
    <w:link w:val="NoteChar"/>
    <w:rsid w:val="000813A2"/>
    <w:rPr>
      <w:b/>
      <w:bCs/>
      <w:sz w:val="22"/>
    </w:rPr>
  </w:style>
  <w:style w:type="paragraph" w:styleId="PlainText">
    <w:name w:val="Plain Text"/>
    <w:basedOn w:val="Normal"/>
    <w:link w:val="PlainTextChar"/>
    <w:uiPriority w:val="99"/>
    <w:rsid w:val="000813A2"/>
    <w:rPr>
      <w:rFonts w:ascii="Courier New" w:hAnsi="Courier New" w:cs="Courier New"/>
      <w:sz w:val="20"/>
      <w:szCs w:val="20"/>
    </w:rPr>
  </w:style>
  <w:style w:type="character" w:customStyle="1" w:styleId="PlainTextChar">
    <w:name w:val="Plain Text Char"/>
    <w:basedOn w:val="DefaultParagraphFont"/>
    <w:link w:val="PlainText"/>
    <w:uiPriority w:val="99"/>
    <w:rsid w:val="000813A2"/>
    <w:rPr>
      <w:rFonts w:ascii="Courier New" w:hAnsi="Courier New" w:cs="Courier New"/>
    </w:rPr>
  </w:style>
  <w:style w:type="paragraph" w:customStyle="1" w:styleId="Reference">
    <w:name w:val="Reference"/>
    <w:basedOn w:val="BodyText"/>
    <w:next w:val="BodyText"/>
    <w:rsid w:val="000813A2"/>
    <w:pPr>
      <w:jc w:val="right"/>
    </w:pPr>
    <w:rPr>
      <w:i/>
      <w:sz w:val="16"/>
    </w:rPr>
  </w:style>
  <w:style w:type="paragraph" w:customStyle="1" w:styleId="RightHalf">
    <w:name w:val="Right Half"/>
    <w:basedOn w:val="Normal"/>
    <w:uiPriority w:val="99"/>
    <w:rsid w:val="000813A2"/>
    <w:pPr>
      <w:ind w:left="4320"/>
    </w:pPr>
  </w:style>
  <w:style w:type="paragraph" w:customStyle="1" w:styleId="ScreenCapture4center">
    <w:name w:val="Screen Capture 4 center"/>
    <w:basedOn w:val="ScreenCapture"/>
    <w:next w:val="BodyText"/>
    <w:rsid w:val="000813A2"/>
    <w:pPr>
      <w:spacing w:before="240"/>
      <w:jc w:val="center"/>
    </w:pPr>
    <w:rPr>
      <w:bCs w:val="0"/>
      <w:szCs w:val="20"/>
    </w:rPr>
  </w:style>
  <w:style w:type="paragraph" w:customStyle="1" w:styleId="SectionHeading">
    <w:name w:val="Section Heading"/>
    <w:basedOn w:val="Heading4"/>
    <w:next w:val="BodyText"/>
    <w:qFormat/>
    <w:rsid w:val="000813A2"/>
    <w:pPr>
      <w:contextualSpacing/>
    </w:pPr>
  </w:style>
  <w:style w:type="paragraph" w:customStyle="1" w:styleId="SectionName">
    <w:name w:val="Section Name"/>
    <w:basedOn w:val="Heading"/>
    <w:next w:val="Normal"/>
    <w:rsid w:val="007078EB"/>
    <w:pPr>
      <w:numPr>
        <w:numId w:val="16"/>
      </w:numPr>
      <w:spacing w:before="120"/>
      <w:ind w:left="1080"/>
    </w:pPr>
    <w:rPr>
      <w:rFonts w:ascii="Arial" w:hAnsi="Arial"/>
      <w:b w:val="0"/>
      <w:sz w:val="48"/>
    </w:rPr>
  </w:style>
  <w:style w:type="paragraph" w:customStyle="1" w:styleId="SectionTitle">
    <w:name w:val="Section Title"/>
    <w:basedOn w:val="Normal"/>
    <w:next w:val="Normal"/>
    <w:rsid w:val="000813A2"/>
    <w:pPr>
      <w:keepLines/>
      <w:spacing w:before="600"/>
      <w:jc w:val="center"/>
    </w:pPr>
    <w:rPr>
      <w:b/>
      <w:sz w:val="40"/>
      <w:szCs w:val="20"/>
    </w:rPr>
  </w:style>
  <w:style w:type="paragraph" w:customStyle="1" w:styleId="SectionLabel">
    <w:name w:val="SectionLabel"/>
    <w:basedOn w:val="Normal"/>
    <w:rsid w:val="000813A2"/>
    <w:pPr>
      <w:spacing w:before="120"/>
    </w:pPr>
    <w:rPr>
      <w:b/>
      <w:sz w:val="22"/>
    </w:rPr>
  </w:style>
  <w:style w:type="paragraph" w:customStyle="1" w:styleId="Single">
    <w:name w:val="Single"/>
    <w:basedOn w:val="Normal"/>
    <w:uiPriority w:val="99"/>
    <w:rsid w:val="000813A2"/>
    <w:pPr>
      <w:spacing w:before="240"/>
      <w:ind w:firstLine="720"/>
    </w:pPr>
  </w:style>
  <w:style w:type="paragraph" w:customStyle="1" w:styleId="single0">
    <w:name w:val="single"/>
    <w:basedOn w:val="Normal"/>
    <w:uiPriority w:val="99"/>
    <w:rsid w:val="000813A2"/>
    <w:pPr>
      <w:spacing w:before="240"/>
      <w:ind w:firstLine="720"/>
    </w:pPr>
  </w:style>
  <w:style w:type="paragraph" w:customStyle="1" w:styleId="SingleBlock">
    <w:name w:val="Single Block"/>
    <w:basedOn w:val="Normal"/>
    <w:link w:val="SingleBlockChar"/>
    <w:rsid w:val="000813A2"/>
    <w:pPr>
      <w:spacing w:before="240"/>
      <w:jc w:val="both"/>
    </w:pPr>
    <w:rPr>
      <w:rFonts w:ascii="Arial" w:hAnsi="Arial" w:cs="Arial"/>
    </w:rPr>
  </w:style>
  <w:style w:type="paragraph" w:customStyle="1" w:styleId="SingleCenter">
    <w:name w:val="Single Center"/>
    <w:basedOn w:val="Single"/>
    <w:next w:val="Single"/>
    <w:uiPriority w:val="99"/>
    <w:rsid w:val="000813A2"/>
    <w:pPr>
      <w:ind w:firstLine="0"/>
      <w:jc w:val="center"/>
    </w:pPr>
  </w:style>
  <w:style w:type="paragraph" w:customStyle="1" w:styleId="SingleHanging">
    <w:name w:val="Single Hanging"/>
    <w:basedOn w:val="Single"/>
    <w:uiPriority w:val="99"/>
    <w:rsid w:val="000813A2"/>
    <w:pPr>
      <w:ind w:left="720" w:hanging="720"/>
    </w:pPr>
  </w:style>
  <w:style w:type="paragraph" w:customStyle="1" w:styleId="SingleIndent">
    <w:name w:val="Single Indent"/>
    <w:basedOn w:val="Single"/>
    <w:uiPriority w:val="99"/>
    <w:rsid w:val="000813A2"/>
    <w:pPr>
      <w:ind w:left="720" w:right="720" w:firstLine="0"/>
    </w:pPr>
  </w:style>
  <w:style w:type="paragraph" w:customStyle="1" w:styleId="singleblock0">
    <w:name w:val="singleblock"/>
    <w:basedOn w:val="Normal"/>
    <w:uiPriority w:val="99"/>
    <w:rsid w:val="000813A2"/>
    <w:pPr>
      <w:spacing w:before="240"/>
      <w:jc w:val="both"/>
    </w:pPr>
  </w:style>
  <w:style w:type="paragraph" w:customStyle="1" w:styleId="Style">
    <w:name w:val="Style"/>
    <w:rsid w:val="000813A2"/>
    <w:pPr>
      <w:widowControl w:val="0"/>
      <w:autoSpaceDE w:val="0"/>
      <w:autoSpaceDN w:val="0"/>
      <w:adjustRightInd w:val="0"/>
    </w:pPr>
    <w:rPr>
      <w:rFonts w:ascii="Arial" w:eastAsiaTheme="minorEastAsia" w:hAnsi="Arial" w:cs="Arial"/>
      <w:sz w:val="24"/>
      <w:szCs w:val="24"/>
    </w:rPr>
  </w:style>
  <w:style w:type="paragraph" w:customStyle="1" w:styleId="StyleHeading2nxtpg">
    <w:name w:val="Style Heading 2 nxt pg"/>
    <w:basedOn w:val="Heading2"/>
    <w:next w:val="BodyText"/>
    <w:rsid w:val="000813A2"/>
    <w:pPr>
      <w:spacing w:after="120"/>
      <w:jc w:val="both"/>
    </w:pPr>
    <w:rPr>
      <w:rFonts w:cs="Times New Roman"/>
      <w:iCs w:val="0"/>
      <w:szCs w:val="20"/>
    </w:rPr>
  </w:style>
  <w:style w:type="paragraph" w:customStyle="1" w:styleId="StyleListNumberBold">
    <w:name w:val="Style List Number + Bold"/>
    <w:basedOn w:val="ListNumber"/>
    <w:next w:val="BodyText"/>
    <w:rsid w:val="000813A2"/>
    <w:pPr>
      <w:numPr>
        <w:numId w:val="0"/>
      </w:numPr>
      <w:tabs>
        <w:tab w:val="left" w:pos="360"/>
        <w:tab w:val="left" w:pos="576"/>
      </w:tabs>
    </w:pPr>
    <w:rPr>
      <w:b/>
      <w:bCs/>
    </w:rPr>
  </w:style>
  <w:style w:type="paragraph" w:customStyle="1" w:styleId="Style1">
    <w:name w:val="Style1"/>
    <w:basedOn w:val="Normal"/>
    <w:uiPriority w:val="99"/>
    <w:rsid w:val="000813A2"/>
    <w:pPr>
      <w:spacing w:before="240"/>
    </w:pPr>
  </w:style>
  <w:style w:type="character" w:styleId="SubtleReference">
    <w:name w:val="Subtle Reference"/>
    <w:basedOn w:val="DefaultParagraphFont"/>
    <w:uiPriority w:val="31"/>
    <w:qFormat/>
    <w:rsid w:val="000813A2"/>
    <w:rPr>
      <w:color w:val="C0504D" w:themeColor="accent2"/>
      <w:sz w:val="22"/>
      <w:u w:val="single"/>
    </w:rPr>
  </w:style>
  <w:style w:type="table" w:styleId="TableContemporary">
    <w:name w:val="Table Contemporary"/>
    <w:basedOn w:val="TableNormal"/>
    <w:uiPriority w:val="99"/>
    <w:unhideWhenUsed/>
    <w:rsid w:val="000813A2"/>
    <w:pPr>
      <w:spacing w:after="200" w:line="276" w:lineRule="auto"/>
    </w:pPr>
    <w:rPr>
      <w:rFonts w:asciiTheme="minorHAnsi" w:hAnsiTheme="minorHAnsi"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
    <w:name w:val="Table"/>
    <w:basedOn w:val="TableContemporary"/>
    <w:uiPriority w:val="99"/>
    <w:rsid w:val="000813A2"/>
    <w:rPr>
      <w:rFonts w:ascii="Calibri" w:hAnsi="Calibri"/>
      <w:sz w:val="24"/>
      <w:szCs w:val="20"/>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1">
    <w:name w:val="Table Columns 1"/>
    <w:basedOn w:val="TableNormal"/>
    <w:rsid w:val="000813A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HR">
    <w:name w:val="Table HR"/>
    <w:basedOn w:val="TableNormal"/>
    <w:uiPriority w:val="99"/>
    <w:rsid w:val="000813A2"/>
    <w:pPr>
      <w:spacing w:after="200" w:line="276" w:lineRule="auto"/>
    </w:pPr>
    <w:rPr>
      <w:rFonts w:ascii="Calibri" w:hAnsi="Calibri" w:cstheme="minorBidi"/>
      <w:sz w:val="24"/>
      <w:szCs w:val="22"/>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style>
  <w:style w:type="paragraph" w:customStyle="1" w:styleId="TOC0">
    <w:name w:val="TOC 0"/>
    <w:basedOn w:val="Normal"/>
    <w:next w:val="TOC1"/>
    <w:uiPriority w:val="99"/>
    <w:rsid w:val="000813A2"/>
    <w:pPr>
      <w:spacing w:before="240"/>
    </w:pPr>
    <w:rPr>
      <w:color w:val="0000FF"/>
    </w:rPr>
  </w:style>
  <w:style w:type="paragraph" w:styleId="TOC4">
    <w:name w:val="toc 4"/>
    <w:basedOn w:val="Normal"/>
    <w:next w:val="Normal"/>
    <w:autoRedefine/>
    <w:uiPriority w:val="39"/>
    <w:rsid w:val="000813A2"/>
    <w:pPr>
      <w:spacing w:after="100"/>
      <w:ind w:left="720"/>
    </w:pPr>
  </w:style>
  <w:style w:type="paragraph" w:styleId="TOC5">
    <w:name w:val="toc 5"/>
    <w:basedOn w:val="TOC4"/>
    <w:uiPriority w:val="99"/>
    <w:rsid w:val="000813A2"/>
    <w:pPr>
      <w:ind w:left="3600"/>
    </w:pPr>
  </w:style>
  <w:style w:type="character" w:customStyle="1" w:styleId="Heading1Char">
    <w:name w:val="Heading 1 Char"/>
    <w:basedOn w:val="DefaultParagraphFont"/>
    <w:link w:val="Heading1"/>
    <w:rsid w:val="00D8544D"/>
    <w:rPr>
      <w:rFonts w:ascii="Century Gothic" w:hAnsi="Century Gothic" w:cs="Arial"/>
      <w:b/>
      <w:bCs/>
      <w:color w:val="403152" w:themeColor="accent4" w:themeShade="80"/>
      <w:kern w:val="32"/>
      <w:sz w:val="30"/>
      <w:szCs w:val="32"/>
    </w:rPr>
  </w:style>
  <w:style w:type="paragraph" w:customStyle="1" w:styleId="number1">
    <w:name w:val="number1"/>
    <w:basedOn w:val="Normal"/>
    <w:rsid w:val="00A51D24"/>
    <w:pPr>
      <w:spacing w:before="96" w:after="96"/>
      <w:ind w:left="384" w:hanging="144"/>
    </w:pPr>
    <w:rPr>
      <w:rFonts w:ascii="Times New Roman" w:hAnsi="Times New Roman"/>
      <w:b/>
      <w:bCs/>
    </w:rPr>
  </w:style>
  <w:style w:type="character" w:customStyle="1" w:styleId="InstructorNoteChar">
    <w:name w:val="Instructor Note Char"/>
    <w:basedOn w:val="CommentTextChar"/>
    <w:link w:val="InstructorNote"/>
    <w:uiPriority w:val="99"/>
    <w:rsid w:val="00A51D24"/>
    <w:rPr>
      <w:rFonts w:ascii="Century Gothic" w:hAnsi="Century Gothic"/>
      <w:vanish/>
      <w:sz w:val="22"/>
      <w:shd w:val="clear" w:color="auto" w:fill="C2D69B" w:themeFill="accent3" w:themeFillTint="99"/>
    </w:rPr>
  </w:style>
  <w:style w:type="character" w:customStyle="1" w:styleId="FooterChar">
    <w:name w:val="Footer Char"/>
    <w:basedOn w:val="DefaultParagraphFont"/>
    <w:link w:val="Footer"/>
    <w:uiPriority w:val="99"/>
    <w:rsid w:val="00B60084"/>
    <w:rPr>
      <w:rFonts w:ascii="Calibri" w:hAnsi="Calibri" w:cstheme="minorBidi"/>
      <w:i/>
      <w:color w:val="403152" w:themeColor="accent4" w:themeShade="80"/>
      <w:sz w:val="18"/>
      <w:szCs w:val="24"/>
    </w:rPr>
  </w:style>
  <w:style w:type="character" w:customStyle="1" w:styleId="BodyTextItalicChar">
    <w:name w:val="Body Text Italic Char"/>
    <w:basedOn w:val="DefaultParagraphFont"/>
    <w:link w:val="BodyTextItalic"/>
    <w:rsid w:val="00FB1E43"/>
    <w:rPr>
      <w:rFonts w:ascii="Calibri" w:hAnsi="Calibri" w:cstheme="minorBidi"/>
      <w:i/>
      <w:sz w:val="24"/>
      <w:szCs w:val="22"/>
    </w:rPr>
  </w:style>
  <w:style w:type="paragraph" w:customStyle="1" w:styleId="indentdash">
    <w:name w:val="indent dash"/>
    <w:basedOn w:val="Normal"/>
    <w:link w:val="indentdashChar"/>
    <w:rsid w:val="002B1F49"/>
    <w:pPr>
      <w:numPr>
        <w:numId w:val="11"/>
      </w:numPr>
      <w:spacing w:after="180"/>
    </w:pPr>
    <w:rPr>
      <w:rFonts w:ascii="Times New Roman" w:hAnsi="Times New Roman"/>
      <w:sz w:val="22"/>
      <w:szCs w:val="22"/>
    </w:rPr>
  </w:style>
  <w:style w:type="character" w:customStyle="1" w:styleId="indentdashChar">
    <w:name w:val="indent dash Char"/>
    <w:basedOn w:val="DefaultParagraphFont"/>
    <w:link w:val="indentdash"/>
    <w:rsid w:val="002B1F49"/>
    <w:rPr>
      <w:sz w:val="22"/>
      <w:szCs w:val="22"/>
    </w:rPr>
  </w:style>
  <w:style w:type="paragraph" w:customStyle="1" w:styleId="heading1continued">
    <w:name w:val="heading 1 continued"/>
    <w:basedOn w:val="Normal"/>
    <w:next w:val="Normal"/>
    <w:rsid w:val="002B1F49"/>
    <w:pPr>
      <w:pageBreakBefore/>
      <w:pBdr>
        <w:bottom w:val="single" w:sz="12" w:space="1" w:color="auto"/>
      </w:pBdr>
      <w:spacing w:after="480"/>
      <w:jc w:val="right"/>
    </w:pPr>
    <w:rPr>
      <w:rFonts w:ascii="Arial" w:hAnsi="Arial"/>
      <w:b/>
      <w:sz w:val="28"/>
      <w:szCs w:val="28"/>
    </w:rPr>
  </w:style>
  <w:style w:type="character" w:customStyle="1" w:styleId="FGNotes">
    <w:name w:val="FG Notes"/>
    <w:basedOn w:val="BodyTextChar"/>
    <w:uiPriority w:val="1"/>
    <w:qFormat/>
    <w:rsid w:val="00C81792"/>
    <w:rPr>
      <w:rFonts w:ascii="Century Gothic" w:hAnsi="Century Gothic" w:cstheme="minorBidi"/>
      <w:b/>
      <w:i/>
      <w:vanish/>
      <w:color w:val="7030A0"/>
      <w:sz w:val="24"/>
      <w:szCs w:val="22"/>
    </w:rPr>
  </w:style>
  <w:style w:type="character" w:customStyle="1" w:styleId="StyleInstructorNoteCalibri12ptPatternClearAccent3">
    <w:name w:val="Style Instructor Note + Calibri 12 pt Pattern: Clear (Accent 3)"/>
    <w:basedOn w:val="DefaultParagraphFont"/>
    <w:uiPriority w:val="1"/>
    <w:rsid w:val="00C81792"/>
  </w:style>
  <w:style w:type="paragraph" w:customStyle="1" w:styleId="indentplus">
    <w:name w:val="indent plus"/>
    <w:basedOn w:val="Normal"/>
    <w:rsid w:val="000963E7"/>
    <w:pPr>
      <w:numPr>
        <w:numId w:val="12"/>
      </w:numPr>
      <w:spacing w:after="180"/>
      <w:ind w:left="720" w:hanging="360"/>
    </w:pPr>
    <w:rPr>
      <w:rFonts w:ascii="Times New Roman" w:hAnsi="Times New Roman"/>
      <w:sz w:val="22"/>
      <w:szCs w:val="22"/>
    </w:rPr>
  </w:style>
  <w:style w:type="paragraph" w:customStyle="1" w:styleId="tableheader">
    <w:name w:val="table header"/>
    <w:basedOn w:val="Normal"/>
    <w:rsid w:val="000963E7"/>
    <w:pPr>
      <w:spacing w:before="120" w:after="120"/>
      <w:jc w:val="center"/>
    </w:pPr>
    <w:rPr>
      <w:rFonts w:ascii="Arial" w:hAnsi="Arial"/>
      <w:b/>
      <w:i/>
      <w:sz w:val="22"/>
      <w:szCs w:val="22"/>
    </w:rPr>
  </w:style>
  <w:style w:type="paragraph" w:customStyle="1" w:styleId="tabletext">
    <w:name w:val="table text"/>
    <w:basedOn w:val="Normal"/>
    <w:rsid w:val="000963E7"/>
    <w:pPr>
      <w:spacing w:before="60" w:after="60"/>
      <w:ind w:left="144" w:right="144"/>
    </w:pPr>
    <w:rPr>
      <w:rFonts w:ascii="Times New Roman" w:hAnsi="Times New Roman"/>
      <w:sz w:val="20"/>
      <w:szCs w:val="20"/>
    </w:rPr>
  </w:style>
  <w:style w:type="paragraph" w:customStyle="1" w:styleId="tabletextdash">
    <w:name w:val="table text dash"/>
    <w:basedOn w:val="Normal"/>
    <w:link w:val="tabletextdashChar"/>
    <w:rsid w:val="000963E7"/>
    <w:pPr>
      <w:numPr>
        <w:numId w:val="13"/>
      </w:numPr>
      <w:spacing w:before="60" w:after="60"/>
      <w:ind w:left="360" w:right="144"/>
    </w:pPr>
    <w:rPr>
      <w:rFonts w:ascii="Times New Roman" w:hAnsi="Times New Roman"/>
      <w:sz w:val="22"/>
      <w:szCs w:val="22"/>
    </w:rPr>
  </w:style>
  <w:style w:type="paragraph" w:customStyle="1" w:styleId="tableplus">
    <w:name w:val="table plus"/>
    <w:basedOn w:val="Normal"/>
    <w:rsid w:val="000963E7"/>
    <w:pPr>
      <w:numPr>
        <w:numId w:val="14"/>
      </w:numPr>
      <w:spacing w:before="60" w:after="60"/>
      <w:ind w:right="144"/>
    </w:pPr>
    <w:rPr>
      <w:rFonts w:ascii="Times New Roman" w:hAnsi="Times New Roman"/>
      <w:sz w:val="22"/>
      <w:szCs w:val="22"/>
    </w:rPr>
  </w:style>
  <w:style w:type="character" w:customStyle="1" w:styleId="tabletextdashChar">
    <w:name w:val="table text dash Char"/>
    <w:basedOn w:val="DefaultParagraphFont"/>
    <w:link w:val="tabletextdash"/>
    <w:rsid w:val="000963E7"/>
    <w:rPr>
      <w:sz w:val="22"/>
      <w:szCs w:val="22"/>
    </w:rPr>
  </w:style>
  <w:style w:type="paragraph" w:customStyle="1" w:styleId="BodyTextBold1">
    <w:name w:val="Body Text Bold1"/>
    <w:basedOn w:val="BodyText"/>
    <w:next w:val="BodyText"/>
    <w:qFormat/>
    <w:rsid w:val="007078EB"/>
    <w:rPr>
      <w:rFonts w:ascii="Arial" w:eastAsiaTheme="minorHAnsi" w:hAnsi="Arial"/>
      <w:b/>
    </w:rPr>
  </w:style>
  <w:style w:type="character" w:customStyle="1" w:styleId="HeaderChar1">
    <w:name w:val="Header Char1"/>
    <w:basedOn w:val="DefaultParagraphFont"/>
    <w:rsid w:val="007078EB"/>
    <w:rPr>
      <w:rFonts w:ascii="Calibri" w:eastAsia="Times New Roman" w:hAnsi="Calibri" w:cs="Times New Roman"/>
      <w:color w:val="632423" w:themeColor="accent2" w:themeShade="80"/>
      <w:sz w:val="18"/>
      <w:szCs w:val="24"/>
    </w:rPr>
  </w:style>
  <w:style w:type="character" w:customStyle="1" w:styleId="Heading1Char1">
    <w:name w:val="Heading 1 Char1"/>
    <w:basedOn w:val="DefaultParagraphFont"/>
    <w:rsid w:val="00D8544D"/>
    <w:rPr>
      <w:rFonts w:ascii="Century Gothic" w:eastAsia="Times New Roman" w:hAnsi="Century Gothic" w:cs="Arial"/>
      <w:b/>
      <w:bCs/>
      <w:color w:val="403152" w:themeColor="accent4" w:themeShade="80"/>
      <w:kern w:val="32"/>
      <w:sz w:val="30"/>
      <w:szCs w:val="32"/>
    </w:rPr>
  </w:style>
  <w:style w:type="character" w:customStyle="1" w:styleId="Heading4Char1">
    <w:name w:val="Heading 4 Char1"/>
    <w:basedOn w:val="DefaultParagraphFont"/>
    <w:rsid w:val="00D8544D"/>
    <w:rPr>
      <w:rFonts w:ascii="Century Gothic" w:eastAsiaTheme="majorEastAsia" w:hAnsi="Century Gothic" w:cstheme="majorBidi"/>
      <w:iCs/>
      <w:color w:val="403152" w:themeColor="accent4" w:themeShade="80"/>
      <w:szCs w:val="26"/>
    </w:rPr>
  </w:style>
  <w:style w:type="paragraph" w:customStyle="1" w:styleId="UserGuideTitle1">
    <w:name w:val="User Guide Title1"/>
    <w:basedOn w:val="Title"/>
    <w:next w:val="Normal"/>
    <w:rsid w:val="007078EB"/>
    <w:pPr>
      <w:keepLines/>
      <w:spacing w:before="0" w:after="0" w:line="276" w:lineRule="auto"/>
      <w:outlineLvl w:val="9"/>
    </w:pPr>
    <w:rPr>
      <w:rFonts w:ascii="Arial" w:eastAsiaTheme="minorHAnsi" w:hAnsi="Arial" w:cs="Times New Roman"/>
      <w:bCs w:val="0"/>
      <w:kern w:val="0"/>
      <w:sz w:val="48"/>
      <w:szCs w:val="20"/>
    </w:rPr>
  </w:style>
  <w:style w:type="paragraph" w:customStyle="1" w:styleId="ListBullet11">
    <w:name w:val="List Bullet11"/>
    <w:basedOn w:val="BodyText"/>
    <w:qFormat/>
    <w:rsid w:val="007078EB"/>
    <w:pPr>
      <w:spacing w:before="80" w:after="80"/>
      <w:ind w:left="360" w:hanging="360"/>
      <w:contextualSpacing/>
    </w:pPr>
    <w:rPr>
      <w:rFonts w:eastAsiaTheme="minorHAnsi"/>
      <w:sz w:val="22"/>
    </w:rPr>
  </w:style>
  <w:style w:type="character" w:customStyle="1" w:styleId="SingleBlockChar">
    <w:name w:val="Single Block Char"/>
    <w:basedOn w:val="DefaultParagraphFont"/>
    <w:link w:val="SingleBlock"/>
    <w:locked/>
    <w:rsid w:val="007E4F06"/>
    <w:rPr>
      <w:rFonts w:ascii="Arial" w:hAnsi="Arial" w:cs="Arial"/>
      <w:sz w:val="24"/>
      <w:szCs w:val="24"/>
    </w:rPr>
  </w:style>
  <w:style w:type="character" w:customStyle="1" w:styleId="apple-style-span">
    <w:name w:val="apple-style-span"/>
    <w:basedOn w:val="DefaultParagraphFont"/>
    <w:rsid w:val="004C0873"/>
  </w:style>
  <w:style w:type="paragraph" w:customStyle="1" w:styleId="heading2nopg0">
    <w:name w:val="heading2nopg"/>
    <w:basedOn w:val="Normal"/>
    <w:rsid w:val="00D8544D"/>
    <w:pPr>
      <w:keepNext/>
      <w:spacing w:before="240" w:after="60"/>
    </w:pPr>
    <w:rPr>
      <w:rFonts w:ascii="Century Gothic" w:eastAsiaTheme="minorHAnsi" w:hAnsi="Century Gothic"/>
      <w:b/>
      <w:bCs/>
      <w:color w:val="403152" w:themeColor="accent4" w:themeShade="80"/>
      <w:sz w:val="28"/>
      <w:szCs w:val="28"/>
    </w:rPr>
  </w:style>
  <w:style w:type="paragraph" w:customStyle="1" w:styleId="instructornote0">
    <w:name w:val="instructornote"/>
    <w:basedOn w:val="Normal"/>
    <w:rsid w:val="004C0873"/>
    <w:pPr>
      <w:shd w:val="clear" w:color="auto" w:fill="C2D69B"/>
    </w:pPr>
    <w:rPr>
      <w:rFonts w:ascii="Century Gothic" w:eastAsiaTheme="minorHAnsi" w:hAnsi="Century Gothic"/>
      <w:vanish/>
      <w:sz w:val="22"/>
      <w:szCs w:val="22"/>
    </w:rPr>
  </w:style>
  <w:style w:type="character" w:customStyle="1" w:styleId="bodytextboldchar0">
    <w:name w:val="bodytextboldchar"/>
    <w:basedOn w:val="DefaultParagraphFont"/>
    <w:uiPriority w:val="99"/>
    <w:rsid w:val="004C0873"/>
    <w:rPr>
      <w:rFonts w:ascii="Calibri" w:hAnsi="Calibri" w:cs="Calibri" w:hint="default"/>
      <w:b/>
      <w:bCs/>
    </w:rPr>
  </w:style>
  <w:style w:type="table" w:styleId="MediumShading1-Accent2">
    <w:name w:val="Medium Shading 1 Accent 2"/>
    <w:basedOn w:val="TableNormal"/>
    <w:uiPriority w:val="63"/>
    <w:rsid w:val="0048039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llysBullet">
    <w:name w:val="Ally's Bullet"/>
    <w:basedOn w:val="BodyText"/>
    <w:next w:val="BodyText"/>
    <w:qFormat/>
    <w:rsid w:val="00832C96"/>
    <w:pPr>
      <w:numPr>
        <w:numId w:val="18"/>
      </w:numPr>
    </w:pPr>
  </w:style>
  <w:style w:type="character" w:customStyle="1" w:styleId="NoteChar">
    <w:name w:val="Note Char"/>
    <w:basedOn w:val="DefaultParagraphFont"/>
    <w:link w:val="Note"/>
    <w:rsid w:val="00545AA4"/>
    <w:rPr>
      <w:rFonts w:ascii="Calibri" w:hAnsi="Calibri"/>
      <w:b/>
      <w:bCs/>
      <w:sz w:val="22"/>
      <w:szCs w:val="24"/>
    </w:rPr>
  </w:style>
  <w:style w:type="character" w:customStyle="1" w:styleId="Note2Char">
    <w:name w:val="Note2 Char"/>
    <w:basedOn w:val="NoteChar"/>
    <w:link w:val="Note2"/>
    <w:rsid w:val="00545AA4"/>
    <w:rPr>
      <w:rFonts w:ascii="Calibri" w:hAnsi="Calibri"/>
      <w:b/>
      <w:bCs/>
      <w:sz w:val="22"/>
      <w:szCs w:val="24"/>
    </w:rPr>
  </w:style>
  <w:style w:type="character" w:customStyle="1" w:styleId="Note3Char">
    <w:name w:val="Note3 Char"/>
    <w:basedOn w:val="Note2Char"/>
    <w:link w:val="Note3"/>
    <w:rsid w:val="00545AA4"/>
    <w:rPr>
      <w:rFonts w:ascii="Calibri" w:hAnsi="Calibri"/>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547606">
      <w:bodyDiv w:val="1"/>
      <w:marLeft w:val="0"/>
      <w:marRight w:val="0"/>
      <w:marTop w:val="0"/>
      <w:marBottom w:val="0"/>
      <w:divBdr>
        <w:top w:val="none" w:sz="0" w:space="0" w:color="auto"/>
        <w:left w:val="none" w:sz="0" w:space="0" w:color="auto"/>
        <w:bottom w:val="none" w:sz="0" w:space="0" w:color="auto"/>
        <w:right w:val="none" w:sz="0" w:space="0" w:color="auto"/>
      </w:divBdr>
    </w:div>
    <w:div w:id="816845295">
      <w:bodyDiv w:val="1"/>
      <w:marLeft w:val="0"/>
      <w:marRight w:val="0"/>
      <w:marTop w:val="0"/>
      <w:marBottom w:val="0"/>
      <w:divBdr>
        <w:top w:val="none" w:sz="0" w:space="0" w:color="auto"/>
        <w:left w:val="none" w:sz="0" w:space="0" w:color="auto"/>
        <w:bottom w:val="none" w:sz="0" w:space="0" w:color="auto"/>
        <w:right w:val="none" w:sz="0" w:space="0" w:color="auto"/>
      </w:divBdr>
    </w:div>
    <w:div w:id="1468400500">
      <w:bodyDiv w:val="1"/>
      <w:marLeft w:val="0"/>
      <w:marRight w:val="0"/>
      <w:marTop w:val="0"/>
      <w:marBottom w:val="0"/>
      <w:divBdr>
        <w:top w:val="none" w:sz="0" w:space="0" w:color="auto"/>
        <w:left w:val="none" w:sz="0" w:space="0" w:color="auto"/>
        <w:bottom w:val="none" w:sz="0" w:space="0" w:color="auto"/>
        <w:right w:val="none" w:sz="0" w:space="0" w:color="auto"/>
      </w:divBdr>
    </w:div>
    <w:div w:id="1670479539">
      <w:bodyDiv w:val="1"/>
      <w:marLeft w:val="0"/>
      <w:marRight w:val="0"/>
      <w:marTop w:val="0"/>
      <w:marBottom w:val="0"/>
      <w:divBdr>
        <w:top w:val="none" w:sz="0" w:space="0" w:color="auto"/>
        <w:left w:val="none" w:sz="0" w:space="0" w:color="auto"/>
        <w:bottom w:val="none" w:sz="0" w:space="0" w:color="auto"/>
        <w:right w:val="none" w:sz="0" w:space="0" w:color="auto"/>
      </w:divBdr>
      <w:divsChild>
        <w:div w:id="502009005">
          <w:marLeft w:val="720"/>
          <w:marRight w:val="0"/>
          <w:marTop w:val="3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ms.montgomerycollege.edu/EDU/Department2.aspx?id=27151"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utwein\Documents\Dropbox%20(CPOD-TTLR)\ORACLE%20-%20TMS\MODULE-%20GOALS-and-EVAL\Training%20Development\CN%20Goal%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574DD-6621-4208-BBA2-BD79D1B7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 Goal Guide.dotx</Template>
  <TotalTime>1</TotalTime>
  <Pages>13</Pages>
  <Words>1435</Words>
  <Characters>8182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Learning Services Participant Guide Template</vt:lpstr>
    </vt:vector>
  </TitlesOfParts>
  <Company>Reznick Group</Company>
  <LinksUpToDate>false</LinksUpToDate>
  <CharactersWithSpaces>9598</CharactersWithSpaces>
  <SharedDoc>false</SharedDoc>
  <HLinks>
    <vt:vector size="72" baseType="variant">
      <vt:variant>
        <vt:i4>1310769</vt:i4>
      </vt:variant>
      <vt:variant>
        <vt:i4>68</vt:i4>
      </vt:variant>
      <vt:variant>
        <vt:i4>0</vt:i4>
      </vt:variant>
      <vt:variant>
        <vt:i4>5</vt:i4>
      </vt:variant>
      <vt:variant>
        <vt:lpwstr/>
      </vt:variant>
      <vt:variant>
        <vt:lpwstr>_Toc195609556</vt:lpwstr>
      </vt:variant>
      <vt:variant>
        <vt:i4>1310769</vt:i4>
      </vt:variant>
      <vt:variant>
        <vt:i4>62</vt:i4>
      </vt:variant>
      <vt:variant>
        <vt:i4>0</vt:i4>
      </vt:variant>
      <vt:variant>
        <vt:i4>5</vt:i4>
      </vt:variant>
      <vt:variant>
        <vt:lpwstr/>
      </vt:variant>
      <vt:variant>
        <vt:lpwstr>_Toc195609555</vt:lpwstr>
      </vt:variant>
      <vt:variant>
        <vt:i4>1310769</vt:i4>
      </vt:variant>
      <vt:variant>
        <vt:i4>56</vt:i4>
      </vt:variant>
      <vt:variant>
        <vt:i4>0</vt:i4>
      </vt:variant>
      <vt:variant>
        <vt:i4>5</vt:i4>
      </vt:variant>
      <vt:variant>
        <vt:lpwstr/>
      </vt:variant>
      <vt:variant>
        <vt:lpwstr>_Toc195609553</vt:lpwstr>
      </vt:variant>
      <vt:variant>
        <vt:i4>1310769</vt:i4>
      </vt:variant>
      <vt:variant>
        <vt:i4>50</vt:i4>
      </vt:variant>
      <vt:variant>
        <vt:i4>0</vt:i4>
      </vt:variant>
      <vt:variant>
        <vt:i4>5</vt:i4>
      </vt:variant>
      <vt:variant>
        <vt:lpwstr/>
      </vt:variant>
      <vt:variant>
        <vt:lpwstr>_Toc195609552</vt:lpwstr>
      </vt:variant>
      <vt:variant>
        <vt:i4>1310769</vt:i4>
      </vt:variant>
      <vt:variant>
        <vt:i4>44</vt:i4>
      </vt:variant>
      <vt:variant>
        <vt:i4>0</vt:i4>
      </vt:variant>
      <vt:variant>
        <vt:i4>5</vt:i4>
      </vt:variant>
      <vt:variant>
        <vt:lpwstr/>
      </vt:variant>
      <vt:variant>
        <vt:lpwstr>_Toc195609551</vt:lpwstr>
      </vt:variant>
      <vt:variant>
        <vt:i4>1310769</vt:i4>
      </vt:variant>
      <vt:variant>
        <vt:i4>38</vt:i4>
      </vt:variant>
      <vt:variant>
        <vt:i4>0</vt:i4>
      </vt:variant>
      <vt:variant>
        <vt:i4>5</vt:i4>
      </vt:variant>
      <vt:variant>
        <vt:lpwstr/>
      </vt:variant>
      <vt:variant>
        <vt:lpwstr>_Toc195609550</vt:lpwstr>
      </vt:variant>
      <vt:variant>
        <vt:i4>1376305</vt:i4>
      </vt:variant>
      <vt:variant>
        <vt:i4>32</vt:i4>
      </vt:variant>
      <vt:variant>
        <vt:i4>0</vt:i4>
      </vt:variant>
      <vt:variant>
        <vt:i4>5</vt:i4>
      </vt:variant>
      <vt:variant>
        <vt:lpwstr/>
      </vt:variant>
      <vt:variant>
        <vt:lpwstr>_Toc195609549</vt:lpwstr>
      </vt:variant>
      <vt:variant>
        <vt:i4>1376305</vt:i4>
      </vt:variant>
      <vt:variant>
        <vt:i4>26</vt:i4>
      </vt:variant>
      <vt:variant>
        <vt:i4>0</vt:i4>
      </vt:variant>
      <vt:variant>
        <vt:i4>5</vt:i4>
      </vt:variant>
      <vt:variant>
        <vt:lpwstr/>
      </vt:variant>
      <vt:variant>
        <vt:lpwstr>_Toc195609548</vt:lpwstr>
      </vt:variant>
      <vt:variant>
        <vt:i4>1376305</vt:i4>
      </vt:variant>
      <vt:variant>
        <vt:i4>20</vt:i4>
      </vt:variant>
      <vt:variant>
        <vt:i4>0</vt:i4>
      </vt:variant>
      <vt:variant>
        <vt:i4>5</vt:i4>
      </vt:variant>
      <vt:variant>
        <vt:lpwstr/>
      </vt:variant>
      <vt:variant>
        <vt:lpwstr>_Toc195609547</vt:lpwstr>
      </vt:variant>
      <vt:variant>
        <vt:i4>1376305</vt:i4>
      </vt:variant>
      <vt:variant>
        <vt:i4>14</vt:i4>
      </vt:variant>
      <vt:variant>
        <vt:i4>0</vt:i4>
      </vt:variant>
      <vt:variant>
        <vt:i4>5</vt:i4>
      </vt:variant>
      <vt:variant>
        <vt:lpwstr/>
      </vt:variant>
      <vt:variant>
        <vt:lpwstr>_Toc195609546</vt:lpwstr>
      </vt:variant>
      <vt:variant>
        <vt:i4>1376305</vt:i4>
      </vt:variant>
      <vt:variant>
        <vt:i4>8</vt:i4>
      </vt:variant>
      <vt:variant>
        <vt:i4>0</vt:i4>
      </vt:variant>
      <vt:variant>
        <vt:i4>5</vt:i4>
      </vt:variant>
      <vt:variant>
        <vt:lpwstr/>
      </vt:variant>
      <vt:variant>
        <vt:lpwstr>_Toc195609545</vt:lpwstr>
      </vt:variant>
      <vt:variant>
        <vt:i4>1376305</vt:i4>
      </vt:variant>
      <vt:variant>
        <vt:i4>2</vt:i4>
      </vt:variant>
      <vt:variant>
        <vt:i4>0</vt:i4>
      </vt:variant>
      <vt:variant>
        <vt:i4>5</vt:i4>
      </vt:variant>
      <vt:variant>
        <vt:lpwstr/>
      </vt:variant>
      <vt:variant>
        <vt:lpwstr>_Toc195609544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Services Participant Guide Template</dc:title>
  <dc:creator>Windows User</dc:creator>
  <cp:lastModifiedBy>Windows User</cp:lastModifiedBy>
  <cp:revision>2</cp:revision>
  <cp:lastPrinted>2011-11-03T00:18:00Z</cp:lastPrinted>
  <dcterms:created xsi:type="dcterms:W3CDTF">2015-02-27T20:41:00Z</dcterms:created>
  <dcterms:modified xsi:type="dcterms:W3CDTF">2015-02-27T20:41:00Z</dcterms:modified>
</cp:coreProperties>
</file>